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bookmarkStart w:id="1" w:name="_Hlk25241143" w:displacedByCustomXml="next"/>
    <w:bookmarkEnd w:id="1" w:displacedByCustomXml="next"/>
    <w:sdt>
      <w:sdtPr>
        <w:id w:val="1579866597"/>
        <w:docPartObj>
          <w:docPartGallery w:val="Cover Pages"/>
          <w:docPartUnique/>
        </w:docPartObj>
      </w:sdtPr>
      <w:sdtEndPr/>
      <w:sdtContent>
        <w:p w14:paraId="31219335" w14:textId="19D10573" w:rsidR="0027292D" w:rsidRDefault="00645B5F">
          <w:r w:rsidRPr="00645B5F">
            <w:rPr>
              <w:noProof/>
            </w:rPr>
            <w:drawing>
              <wp:anchor distT="0" distB="0" distL="114300" distR="114300" simplePos="0" relativeHeight="251680768" behindDoc="1" locked="0" layoutInCell="1" allowOverlap="1" wp14:anchorId="405F1A92" wp14:editId="77B1C63B">
                <wp:simplePos x="0" y="0"/>
                <wp:positionH relativeFrom="page">
                  <wp:posOffset>-11323</wp:posOffset>
                </wp:positionH>
                <wp:positionV relativeFrom="page">
                  <wp:posOffset>0</wp:posOffset>
                </wp:positionV>
                <wp:extent cx="7560310" cy="10279380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P-engagement-cover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279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0191CBC" w14:textId="77777777" w:rsidR="0027292D" w:rsidRDefault="00210D71"/>
      </w:sdtContent>
    </w:sdt>
    <w:p w14:paraId="0E705940" w14:textId="60FF5E54" w:rsidR="00A84836" w:rsidRPr="00652676" w:rsidRDefault="008856E3">
      <w:r w:rsidRPr="00645B5F">
        <w:rPr>
          <w:noProof/>
        </w:rPr>
        <w:drawing>
          <wp:anchor distT="0" distB="0" distL="114300" distR="114300" simplePos="0" relativeHeight="251657216" behindDoc="1" locked="0" layoutInCell="1" allowOverlap="1" wp14:anchorId="7D30E812" wp14:editId="2447EDCB">
            <wp:simplePos x="0" y="0"/>
            <wp:positionH relativeFrom="page">
              <wp:posOffset>-595630</wp:posOffset>
            </wp:positionH>
            <wp:positionV relativeFrom="page">
              <wp:posOffset>5785485</wp:posOffset>
            </wp:positionV>
            <wp:extent cx="8769350" cy="4858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-engagement-placehold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38486" wp14:editId="3FD2A557">
                <wp:simplePos x="0" y="0"/>
                <wp:positionH relativeFrom="column">
                  <wp:posOffset>-344170</wp:posOffset>
                </wp:positionH>
                <wp:positionV relativeFrom="paragraph">
                  <wp:posOffset>453390</wp:posOffset>
                </wp:positionV>
                <wp:extent cx="6807200" cy="2581275"/>
                <wp:effectExtent l="0" t="0" r="1270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58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5E0E7" w14:textId="3CDC9BA4" w:rsidR="00782641" w:rsidRPr="00782641" w:rsidRDefault="008856E3" w:rsidP="00782641">
                            <w:pPr>
                              <w:pStyle w:val="SPHeading2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COVID-19 Recovery Committee</w:t>
                            </w:r>
                          </w:p>
                          <w:p w14:paraId="4991CFAA" w14:textId="080FB897" w:rsidR="00782641" w:rsidRDefault="00782641" w:rsidP="00782641">
                            <w:pPr>
                              <w:pStyle w:val="SPHeading2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8264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 w:rsidR="008856E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questions </w:t>
                            </w:r>
                            <w:r w:rsidR="0039107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would you like answered</w:t>
                            </w:r>
                            <w:r w:rsidRPr="00782641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? Conversation Guide</w:t>
                            </w:r>
                          </w:p>
                          <w:p w14:paraId="22274F6A" w14:textId="11E9C4EC" w:rsidR="00B92695" w:rsidRDefault="00B92695" w:rsidP="00782641">
                            <w:pPr>
                              <w:pStyle w:val="SPHeading2"/>
                              <w:rPr>
                                <w:rStyle w:val="Coverdate"/>
                              </w:rPr>
                            </w:pPr>
                          </w:p>
                          <w:p w14:paraId="50344F66" w14:textId="5182736E" w:rsidR="00B92695" w:rsidRPr="00B92695" w:rsidRDefault="00B92695" w:rsidP="00782641">
                            <w:pPr>
                              <w:pStyle w:val="SPHeading2"/>
                              <w:rPr>
                                <w:rStyle w:val="Coverdat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Coverdate"/>
                              </w:rPr>
                              <w:t>parliament.scot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Coverdate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Coverdate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Style w:val="Coverdate"/>
                              </w:rPr>
                              <w:t>-questions</w:t>
                            </w:r>
                          </w:p>
                          <w:p w14:paraId="708D84CE" w14:textId="77777777" w:rsidR="005A1680" w:rsidRDefault="005A1680" w:rsidP="005A168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9D88D1D" w14:textId="116DF5AC" w:rsidR="00FF1E07" w:rsidRPr="007170C0" w:rsidRDefault="00FF1E07" w:rsidP="005A1680">
                            <w:pPr>
                              <w:pBdr>
                                <w:bottom w:val="single" w:sz="8" w:space="0" w:color="FFFFFF" w:themeColor="background1"/>
                              </w:pBdr>
                              <w:rPr>
                                <w:rStyle w:val="CoverGael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384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.1pt;margin-top:35.7pt;width:536pt;height:20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" filled="f" stroked="f" strokeweight=".5pt">
                <v:textbox inset="0,0,0,0">
                  <w:txbxContent>
                    <w:p w14:paraId="3105E0E7" w14:textId="3CDC9BA4" w:rsidR="00782641" w:rsidRPr="00782641" w:rsidRDefault="008856E3" w:rsidP="00782641">
                      <w:pPr>
                        <w:pStyle w:val="SPHeading2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COVID-19 Recovery Committee</w:t>
                      </w:r>
                    </w:p>
                    <w:p w14:paraId="4991CFAA" w14:textId="080FB897" w:rsidR="00782641" w:rsidRDefault="00782641" w:rsidP="00782641">
                      <w:pPr>
                        <w:pStyle w:val="SPHeading2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782641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What </w:t>
                      </w:r>
                      <w:r w:rsidR="008856E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questions </w:t>
                      </w:r>
                      <w:r w:rsidR="00391073">
                        <w:rPr>
                          <w:color w:val="FFFFFF" w:themeColor="background1"/>
                          <w:sz w:val="52"/>
                          <w:szCs w:val="52"/>
                        </w:rPr>
                        <w:t>would you like answered</w:t>
                      </w:r>
                      <w:r w:rsidRPr="00782641">
                        <w:rPr>
                          <w:color w:val="FFFFFF" w:themeColor="background1"/>
                          <w:sz w:val="52"/>
                          <w:szCs w:val="52"/>
                        </w:rPr>
                        <w:t>? Conversation Guide</w:t>
                      </w:r>
                    </w:p>
                    <w:p w14:paraId="22274F6A" w14:textId="11E9C4EC" w:rsidR="00B92695" w:rsidRDefault="00B92695" w:rsidP="00782641">
                      <w:pPr>
                        <w:pStyle w:val="SPHeading2"/>
                        <w:rPr>
                          <w:rStyle w:val="Coverdate"/>
                        </w:rPr>
                      </w:pPr>
                    </w:p>
                    <w:p w14:paraId="50344F66" w14:textId="5182736E" w:rsidR="00B92695" w:rsidRPr="00B92695" w:rsidRDefault="00B92695" w:rsidP="00782641">
                      <w:pPr>
                        <w:pStyle w:val="SPHeading2"/>
                        <w:rPr>
                          <w:rStyle w:val="Coverdate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Coverdate"/>
                        </w:rPr>
                        <w:t>parliament.scot</w:t>
                      </w:r>
                      <w:proofErr w:type="spellEnd"/>
                      <w:proofErr w:type="gramEnd"/>
                      <w:r>
                        <w:rPr>
                          <w:rStyle w:val="Coverdate"/>
                        </w:rPr>
                        <w:t>/</w:t>
                      </w:r>
                      <w:proofErr w:type="spellStart"/>
                      <w:r>
                        <w:rPr>
                          <w:rStyle w:val="Coverdate"/>
                        </w:rPr>
                        <w:t>covid</w:t>
                      </w:r>
                      <w:proofErr w:type="spellEnd"/>
                      <w:r>
                        <w:rPr>
                          <w:rStyle w:val="Coverdate"/>
                        </w:rPr>
                        <w:t>-questions</w:t>
                      </w:r>
                    </w:p>
                    <w:p w14:paraId="708D84CE" w14:textId="77777777" w:rsidR="005A1680" w:rsidRDefault="005A1680" w:rsidP="005A168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9D88D1D" w14:textId="116DF5AC" w:rsidR="00FF1E07" w:rsidRPr="007170C0" w:rsidRDefault="00FF1E07" w:rsidP="005A1680">
                      <w:pPr>
                        <w:pBdr>
                          <w:bottom w:val="single" w:sz="8" w:space="0" w:color="FFFFFF" w:themeColor="background1"/>
                        </w:pBdr>
                        <w:rPr>
                          <w:rStyle w:val="CoverGael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994">
        <w:rPr>
          <w:noProof/>
        </w:rPr>
        <w:t xml:space="preserve"> </w:t>
      </w:r>
      <w:r w:rsidR="00D5013D">
        <w:rPr>
          <w:noProof/>
        </w:rPr>
        <w:drawing>
          <wp:anchor distT="0" distB="0" distL="114300" distR="114300" simplePos="0" relativeHeight="251677696" behindDoc="1" locked="0" layoutInCell="1" allowOverlap="1" wp14:anchorId="411AB5AA" wp14:editId="3B3F277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720" cy="10279800"/>
            <wp:effectExtent l="0" t="0" r="254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-engagement-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720" cy="102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2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3C275" wp14:editId="1BEE458A">
                <wp:simplePos x="0" y="0"/>
                <wp:positionH relativeFrom="column">
                  <wp:posOffset>-88265</wp:posOffset>
                </wp:positionH>
                <wp:positionV relativeFrom="paragraph">
                  <wp:posOffset>3603117</wp:posOffset>
                </wp:positionV>
                <wp:extent cx="2670048" cy="237744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048" cy="237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A2C91" w14:textId="49E36455" w:rsidR="0043021C" w:rsidRPr="001963C0" w:rsidRDefault="008856E3">
                            <w:pPr>
                              <w:rPr>
                                <w:rStyle w:val="Coverdate"/>
                              </w:rPr>
                            </w:pPr>
                            <w:r>
                              <w:rPr>
                                <w:rStyle w:val="Coverdate"/>
                              </w:rPr>
                              <w:t>October</w:t>
                            </w:r>
                            <w:r w:rsidR="0043021C" w:rsidRPr="001963C0">
                              <w:rPr>
                                <w:rStyle w:val="Coverdate"/>
                              </w:rPr>
                              <w:t xml:space="preserve"> 20</w:t>
                            </w:r>
                            <w:r>
                              <w:rPr>
                                <w:rStyle w:val="Coverdate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3C275" id="Text Box 6" o:spid="_x0000_s1027" type="#_x0000_t202" style="position:absolute;margin-left:-6.95pt;margin-top:283.7pt;width:210.25pt;height:18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" filled="f" stroked="f" strokeweight=".5pt">
                <v:textbox inset="0,0,0,0">
                  <w:txbxContent>
                    <w:p w14:paraId="3F4A2C91" w14:textId="49E36455" w:rsidR="0043021C" w:rsidRPr="001963C0" w:rsidRDefault="008856E3">
                      <w:pPr>
                        <w:rPr>
                          <w:rStyle w:val="Coverdate"/>
                        </w:rPr>
                      </w:pPr>
                      <w:r>
                        <w:rPr>
                          <w:rStyle w:val="Coverdate"/>
                        </w:rPr>
                        <w:t>October</w:t>
                      </w:r>
                      <w:r w:rsidR="0043021C" w:rsidRPr="001963C0">
                        <w:rPr>
                          <w:rStyle w:val="Coverdate"/>
                        </w:rPr>
                        <w:t xml:space="preserve"> 20</w:t>
                      </w:r>
                      <w:r>
                        <w:rPr>
                          <w:rStyle w:val="Coverdat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A84836">
        <w:br w:type="page"/>
      </w:r>
    </w:p>
    <w:p w14:paraId="071CB6F5" w14:textId="02A8811F" w:rsidR="00782641" w:rsidRPr="00782641" w:rsidRDefault="00782641" w:rsidP="00782641">
      <w:pPr>
        <w:pStyle w:val="SPBodytext"/>
        <w:rPr>
          <w:sz w:val="28"/>
          <w:szCs w:val="28"/>
        </w:rPr>
      </w:pPr>
      <w:r w:rsidRPr="00782641">
        <w:rPr>
          <w:sz w:val="28"/>
          <w:szCs w:val="28"/>
        </w:rPr>
        <w:lastRenderedPageBreak/>
        <w:t xml:space="preserve">The Scottish Parliament’s </w:t>
      </w:r>
      <w:r w:rsidR="0021367F">
        <w:rPr>
          <w:sz w:val="28"/>
          <w:szCs w:val="28"/>
        </w:rPr>
        <w:t>COVID-19 Recovery</w:t>
      </w:r>
      <w:r w:rsidRPr="00782641">
        <w:rPr>
          <w:sz w:val="28"/>
          <w:szCs w:val="28"/>
        </w:rPr>
        <w:t xml:space="preserve"> Committee </w:t>
      </w:r>
      <w:r w:rsidR="0021367F">
        <w:rPr>
          <w:sz w:val="28"/>
          <w:szCs w:val="28"/>
        </w:rPr>
        <w:t>regularly meets with Ministers from the Scottish Government to examine their work and hold the government to account.</w:t>
      </w:r>
      <w:r w:rsidRPr="00782641">
        <w:rPr>
          <w:sz w:val="28"/>
          <w:szCs w:val="28"/>
        </w:rPr>
        <w:t xml:space="preserve"> </w:t>
      </w:r>
      <w:r w:rsidR="0021367F">
        <w:rPr>
          <w:sz w:val="28"/>
          <w:szCs w:val="28"/>
        </w:rPr>
        <w:t>W</w:t>
      </w:r>
      <w:r w:rsidRPr="00782641">
        <w:rPr>
          <w:sz w:val="28"/>
          <w:szCs w:val="28"/>
        </w:rPr>
        <w:t xml:space="preserve">e'd like to hear </w:t>
      </w:r>
      <w:r w:rsidR="0021367F">
        <w:rPr>
          <w:sz w:val="28"/>
          <w:szCs w:val="28"/>
        </w:rPr>
        <w:t xml:space="preserve">about the questions </w:t>
      </w:r>
      <w:r w:rsidRPr="00782641">
        <w:rPr>
          <w:sz w:val="28"/>
          <w:szCs w:val="28"/>
        </w:rPr>
        <w:t>you</w:t>
      </w:r>
      <w:r w:rsidR="0021367F">
        <w:rPr>
          <w:sz w:val="28"/>
          <w:szCs w:val="28"/>
        </w:rPr>
        <w:t xml:space="preserve"> have about Covid-19 Recovery in Scotland</w:t>
      </w:r>
      <w:r w:rsidRPr="00782641">
        <w:rPr>
          <w:sz w:val="28"/>
          <w:szCs w:val="28"/>
        </w:rPr>
        <w:t>. </w:t>
      </w:r>
    </w:p>
    <w:p w14:paraId="73A38C26" w14:textId="77777777" w:rsidR="00782641" w:rsidRPr="00782641" w:rsidRDefault="00782641" w:rsidP="00782641">
      <w:pPr>
        <w:pStyle w:val="SPBodytext"/>
        <w:rPr>
          <w:sz w:val="28"/>
          <w:szCs w:val="28"/>
        </w:rPr>
      </w:pPr>
    </w:p>
    <w:p w14:paraId="64448204" w14:textId="440F5A50" w:rsidR="00782641" w:rsidRPr="00782641" w:rsidRDefault="00782641" w:rsidP="00782641">
      <w:pPr>
        <w:pStyle w:val="SPBodytext"/>
        <w:rPr>
          <w:sz w:val="28"/>
          <w:szCs w:val="28"/>
        </w:rPr>
      </w:pPr>
      <w:r w:rsidRPr="00782641">
        <w:rPr>
          <w:sz w:val="28"/>
          <w:szCs w:val="28"/>
        </w:rPr>
        <w:t xml:space="preserve">We’ve set up a website where you, and your community, can put forward </w:t>
      </w:r>
      <w:r w:rsidR="00607B73">
        <w:rPr>
          <w:sz w:val="28"/>
          <w:szCs w:val="28"/>
        </w:rPr>
        <w:t>suggestions for questions</w:t>
      </w:r>
      <w:r w:rsidRPr="00782641">
        <w:rPr>
          <w:sz w:val="28"/>
          <w:szCs w:val="28"/>
        </w:rPr>
        <w:t xml:space="preserve"> and join the discussion to help </w:t>
      </w:r>
      <w:r w:rsidR="00607B73">
        <w:rPr>
          <w:sz w:val="28"/>
          <w:szCs w:val="28"/>
        </w:rPr>
        <w:t>inform</w:t>
      </w:r>
      <w:r w:rsidRPr="00782641">
        <w:rPr>
          <w:sz w:val="28"/>
          <w:szCs w:val="28"/>
        </w:rPr>
        <w:t xml:space="preserve"> the work of the Committee. </w:t>
      </w:r>
    </w:p>
    <w:p w14:paraId="333CC92B" w14:textId="77777777" w:rsidR="00782641" w:rsidRPr="00782641" w:rsidRDefault="00782641" w:rsidP="00782641">
      <w:pPr>
        <w:pStyle w:val="SPBodytext"/>
        <w:rPr>
          <w:sz w:val="28"/>
          <w:szCs w:val="28"/>
        </w:rPr>
      </w:pPr>
    </w:p>
    <w:p w14:paraId="3DFE37CF" w14:textId="01E637CD" w:rsidR="00782641" w:rsidRDefault="00782641" w:rsidP="00782641">
      <w:pPr>
        <w:pStyle w:val="SPBodytext"/>
        <w:rPr>
          <w:sz w:val="28"/>
          <w:szCs w:val="28"/>
        </w:rPr>
      </w:pPr>
      <w:r w:rsidRPr="00782641">
        <w:rPr>
          <w:sz w:val="28"/>
          <w:szCs w:val="28"/>
        </w:rPr>
        <w:t xml:space="preserve">This guide is to help you have conversations in your Community and then upload them to the discussion website, which can be accessed via: </w:t>
      </w:r>
      <w:hyperlink r:id="rId15" w:history="1">
        <w:proofErr w:type="spellStart"/>
        <w:r w:rsidR="00B92695" w:rsidRPr="00654E07">
          <w:rPr>
            <w:rStyle w:val="Hyperlink"/>
            <w:rFonts w:cs="Arial"/>
            <w:sz w:val="28"/>
            <w:szCs w:val="28"/>
          </w:rPr>
          <w:t>parliament.scot</w:t>
        </w:r>
        <w:proofErr w:type="spellEnd"/>
        <w:r w:rsidR="00B92695" w:rsidRPr="00654E07">
          <w:rPr>
            <w:rStyle w:val="Hyperlink"/>
            <w:rFonts w:cs="Arial"/>
            <w:sz w:val="28"/>
            <w:szCs w:val="28"/>
          </w:rPr>
          <w:t>/</w:t>
        </w:r>
        <w:proofErr w:type="spellStart"/>
        <w:r w:rsidR="00B92695" w:rsidRPr="00654E07">
          <w:rPr>
            <w:rStyle w:val="Hyperlink"/>
            <w:rFonts w:cs="Arial"/>
            <w:sz w:val="28"/>
            <w:szCs w:val="28"/>
          </w:rPr>
          <w:t>covid</w:t>
        </w:r>
        <w:proofErr w:type="spellEnd"/>
        <w:r w:rsidR="00B92695" w:rsidRPr="00654E07">
          <w:rPr>
            <w:rStyle w:val="Hyperlink"/>
            <w:rFonts w:cs="Arial"/>
            <w:sz w:val="28"/>
            <w:szCs w:val="28"/>
          </w:rPr>
          <w:t>-questions</w:t>
        </w:r>
      </w:hyperlink>
      <w:r w:rsidRPr="00782641">
        <w:rPr>
          <w:sz w:val="28"/>
          <w:szCs w:val="28"/>
        </w:rPr>
        <w:t xml:space="preserve"> </w:t>
      </w:r>
    </w:p>
    <w:p w14:paraId="5CAFDB16" w14:textId="77777777" w:rsidR="00782641" w:rsidRDefault="00782641" w:rsidP="00782641">
      <w:pPr>
        <w:pStyle w:val="SPBodytext"/>
        <w:rPr>
          <w:sz w:val="28"/>
          <w:szCs w:val="28"/>
        </w:rPr>
      </w:pPr>
    </w:p>
    <w:p w14:paraId="6174C17E" w14:textId="77777777" w:rsidR="00782641" w:rsidRDefault="00782641" w:rsidP="00782641">
      <w:pPr>
        <w:pStyle w:val="SPBodytext"/>
        <w:rPr>
          <w:sz w:val="28"/>
          <w:szCs w:val="28"/>
        </w:rPr>
      </w:pPr>
    </w:p>
    <w:p w14:paraId="572FEB32" w14:textId="77777777" w:rsidR="00782641" w:rsidRPr="00782641" w:rsidRDefault="00782641" w:rsidP="00782641">
      <w:pPr>
        <w:pStyle w:val="SPBodytext"/>
        <w:rPr>
          <w:sz w:val="28"/>
          <w:szCs w:val="28"/>
        </w:rPr>
      </w:pPr>
    </w:p>
    <w:p w14:paraId="4B0E51E1" w14:textId="009D8D27" w:rsidR="00D162B0" w:rsidRPr="00D162B0" w:rsidRDefault="00D162B0" w:rsidP="00D162B0">
      <w:pPr>
        <w:pStyle w:val="SPHeading2"/>
        <w:rPr>
          <w:rStyle w:val="SPHeading1"/>
          <w:rFonts w:cstheme="minorBidi"/>
          <w:b/>
          <w:bCs/>
          <w:color w:val="B0008E"/>
          <w:sz w:val="40"/>
          <w:szCs w:val="40"/>
        </w:rPr>
      </w:pPr>
      <w:r w:rsidRPr="00D162B0">
        <w:rPr>
          <w:rStyle w:val="SPHeading1"/>
          <w:rFonts w:cstheme="minorBidi"/>
          <w:b/>
          <w:bCs/>
          <w:color w:val="B0008E"/>
          <w:sz w:val="40"/>
          <w:szCs w:val="40"/>
        </w:rPr>
        <w:t>Contents</w:t>
      </w:r>
    </w:p>
    <w:p w14:paraId="709A03E2" w14:textId="77777777" w:rsidR="001E000F" w:rsidRDefault="001E000F" w:rsidP="00D162B0">
      <w:pPr>
        <w:pStyle w:val="SPCalloutbox"/>
        <w:rPr>
          <w:rStyle w:val="SPHeading1"/>
          <w:sz w:val="32"/>
          <w:szCs w:val="32"/>
        </w:rPr>
      </w:pPr>
    </w:p>
    <w:p w14:paraId="6066A3D7" w14:textId="23E83078" w:rsidR="00D162B0" w:rsidRPr="001E000F" w:rsidRDefault="00BE6DCC" w:rsidP="00D162B0">
      <w:pPr>
        <w:pStyle w:val="SPCalloutbox"/>
        <w:rPr>
          <w:rStyle w:val="SPHeading1"/>
          <w:sz w:val="32"/>
          <w:szCs w:val="32"/>
        </w:rPr>
      </w:pPr>
      <w:r>
        <w:rPr>
          <w:rStyle w:val="SPHeading1"/>
          <w:sz w:val="32"/>
          <w:szCs w:val="32"/>
        </w:rPr>
        <w:t>Add your questions</w:t>
      </w:r>
      <w:r w:rsidR="00D162B0" w:rsidRPr="001E000F">
        <w:rPr>
          <w:rStyle w:val="SPHeading1"/>
          <w:sz w:val="32"/>
          <w:szCs w:val="32"/>
        </w:rPr>
        <w:t>………………………………… page 2</w:t>
      </w:r>
    </w:p>
    <w:p w14:paraId="6C941497" w14:textId="5B353DCA" w:rsidR="001E000F" w:rsidRDefault="00BE6DCC" w:rsidP="00D162B0">
      <w:pPr>
        <w:pStyle w:val="SPCalloutbox"/>
        <w:rPr>
          <w:rStyle w:val="SPHeading1"/>
          <w:color w:val="B0008E" w:themeColor="accent3"/>
          <w:sz w:val="28"/>
          <w:szCs w:val="28"/>
        </w:rPr>
      </w:pPr>
      <w:r>
        <w:rPr>
          <w:rStyle w:val="SPHeading1"/>
          <w:color w:val="B0008E" w:themeColor="accent3"/>
          <w:sz w:val="28"/>
          <w:szCs w:val="28"/>
        </w:rPr>
        <w:t>Vaccination…………………………………………………… page 3</w:t>
      </w:r>
    </w:p>
    <w:p w14:paraId="3BF6C520" w14:textId="1B0120DB" w:rsidR="001E000F" w:rsidRDefault="00BE6DCC" w:rsidP="00D162B0">
      <w:pPr>
        <w:pStyle w:val="SPCalloutbox"/>
        <w:rPr>
          <w:rStyle w:val="SPHeading1"/>
          <w:color w:val="B0008E" w:themeColor="accent3"/>
          <w:sz w:val="28"/>
          <w:szCs w:val="28"/>
        </w:rPr>
      </w:pPr>
      <w:r>
        <w:rPr>
          <w:rStyle w:val="SPHeading1"/>
          <w:color w:val="B0008E" w:themeColor="accent3"/>
          <w:sz w:val="28"/>
          <w:szCs w:val="28"/>
        </w:rPr>
        <w:t xml:space="preserve">International Travel…………………………………………. page </w:t>
      </w:r>
      <w:r w:rsidR="0061614E">
        <w:rPr>
          <w:rStyle w:val="SPHeading1"/>
          <w:color w:val="B0008E" w:themeColor="accent3"/>
          <w:sz w:val="28"/>
          <w:szCs w:val="28"/>
        </w:rPr>
        <w:t>4</w:t>
      </w:r>
    </w:p>
    <w:p w14:paraId="12BCE7E1" w14:textId="28C5AEAE" w:rsidR="001E000F" w:rsidRDefault="00BE6DCC" w:rsidP="00D162B0">
      <w:pPr>
        <w:pStyle w:val="SPCalloutbox"/>
        <w:rPr>
          <w:rStyle w:val="SPHeading1"/>
          <w:color w:val="B0008E" w:themeColor="accent3"/>
          <w:sz w:val="28"/>
          <w:szCs w:val="28"/>
        </w:rPr>
      </w:pPr>
      <w:r>
        <w:rPr>
          <w:rStyle w:val="SPHeading1"/>
          <w:color w:val="B0008E" w:themeColor="accent3"/>
          <w:sz w:val="28"/>
          <w:szCs w:val="28"/>
        </w:rPr>
        <w:t xml:space="preserve">Rules for Staying Safe……………………………………... page </w:t>
      </w:r>
      <w:r w:rsidR="0061614E">
        <w:rPr>
          <w:rStyle w:val="SPHeading1"/>
          <w:color w:val="B0008E" w:themeColor="accent3"/>
          <w:sz w:val="28"/>
          <w:szCs w:val="28"/>
        </w:rPr>
        <w:t>5</w:t>
      </w:r>
    </w:p>
    <w:p w14:paraId="472D8156" w14:textId="31D33FF3" w:rsidR="00D162B0" w:rsidRDefault="00D162B0" w:rsidP="00D162B0">
      <w:pPr>
        <w:pStyle w:val="SPCalloutbox"/>
        <w:rPr>
          <w:rStyle w:val="SPHeading1"/>
          <w:sz w:val="32"/>
          <w:szCs w:val="32"/>
        </w:rPr>
      </w:pPr>
      <w:r w:rsidRPr="001E000F">
        <w:rPr>
          <w:rStyle w:val="SPHeading1"/>
          <w:sz w:val="32"/>
          <w:szCs w:val="32"/>
        </w:rPr>
        <w:t xml:space="preserve">Discuss other </w:t>
      </w:r>
      <w:r w:rsidR="0061614E">
        <w:rPr>
          <w:rStyle w:val="SPHeading1"/>
          <w:sz w:val="32"/>
          <w:szCs w:val="32"/>
        </w:rPr>
        <w:t>questions</w:t>
      </w:r>
      <w:r w:rsidRPr="001E000F">
        <w:rPr>
          <w:rStyle w:val="SPHeading1"/>
          <w:sz w:val="32"/>
          <w:szCs w:val="32"/>
        </w:rPr>
        <w:t>………………………</w:t>
      </w:r>
      <w:proofErr w:type="gramStart"/>
      <w:r w:rsidRPr="001E000F">
        <w:rPr>
          <w:rStyle w:val="SPHeading1"/>
          <w:sz w:val="32"/>
          <w:szCs w:val="32"/>
        </w:rPr>
        <w:t>…</w:t>
      </w:r>
      <w:r w:rsidR="0061614E">
        <w:rPr>
          <w:rStyle w:val="SPHeading1"/>
          <w:sz w:val="32"/>
          <w:szCs w:val="32"/>
        </w:rPr>
        <w:t>..</w:t>
      </w:r>
      <w:proofErr w:type="gramEnd"/>
      <w:r w:rsidR="00607B73">
        <w:rPr>
          <w:rStyle w:val="SPHeading1"/>
          <w:sz w:val="32"/>
          <w:szCs w:val="32"/>
        </w:rPr>
        <w:t xml:space="preserve"> </w:t>
      </w:r>
      <w:r w:rsidRPr="001E000F">
        <w:rPr>
          <w:rStyle w:val="SPHeading1"/>
          <w:sz w:val="32"/>
          <w:szCs w:val="32"/>
        </w:rPr>
        <w:t xml:space="preserve">page </w:t>
      </w:r>
      <w:r w:rsidR="0061614E">
        <w:rPr>
          <w:rStyle w:val="SPHeading1"/>
          <w:sz w:val="32"/>
          <w:szCs w:val="32"/>
        </w:rPr>
        <w:t>6</w:t>
      </w:r>
    </w:p>
    <w:p w14:paraId="4D4BBA0A" w14:textId="77777777" w:rsidR="001E000F" w:rsidRPr="001E000F" w:rsidRDefault="001E000F" w:rsidP="00D162B0">
      <w:pPr>
        <w:pStyle w:val="SPCalloutbox"/>
        <w:rPr>
          <w:rStyle w:val="SPHeading1"/>
          <w:sz w:val="32"/>
          <w:szCs w:val="32"/>
        </w:rPr>
      </w:pPr>
    </w:p>
    <w:p w14:paraId="2986BADD" w14:textId="1C08780C" w:rsidR="00607B73" w:rsidRDefault="00607B73" w:rsidP="00D162B0">
      <w:pPr>
        <w:pStyle w:val="SPHeading2"/>
        <w:rPr>
          <w:rStyle w:val="SPHeading1"/>
          <w:sz w:val="28"/>
          <w:szCs w:val="28"/>
        </w:rPr>
      </w:pPr>
    </w:p>
    <w:p w14:paraId="519EE27D" w14:textId="77777777" w:rsidR="00607B73" w:rsidRPr="00607B73" w:rsidRDefault="00607B73" w:rsidP="00607B73"/>
    <w:p w14:paraId="0BF214B1" w14:textId="7D0A9E2C" w:rsidR="00607B73" w:rsidRDefault="00607B73" w:rsidP="00607B73">
      <w:pPr>
        <w:pStyle w:val="SPHeading2"/>
        <w:tabs>
          <w:tab w:val="left" w:pos="1095"/>
        </w:tabs>
      </w:pPr>
      <w:r>
        <w:t>How to use this Conversation Guide</w:t>
      </w:r>
      <w:r>
        <w:tab/>
      </w:r>
    </w:p>
    <w:p w14:paraId="4F43E677" w14:textId="6C4673DB" w:rsidR="00607B73" w:rsidRDefault="00607B73" w:rsidP="00607B73">
      <w:pPr>
        <w:pStyle w:val="SPHeading2"/>
        <w:tabs>
          <w:tab w:val="left" w:pos="1095"/>
        </w:tabs>
      </w:pPr>
    </w:p>
    <w:p w14:paraId="65D77EAF" w14:textId="4CA2928D" w:rsidR="00607B73" w:rsidRDefault="00607B73" w:rsidP="00607B73">
      <w:pPr>
        <w:pStyle w:val="SPBodytext"/>
      </w:pPr>
      <w:r>
        <w:t>This conversation guide has been produced to support you to have</w:t>
      </w:r>
      <w:r w:rsidR="0032775E">
        <w:t xml:space="preserve"> your own discussions about issues related to COVID-19 recovery and feed your views into our online discussion space. </w:t>
      </w:r>
    </w:p>
    <w:p w14:paraId="13DD0AE9" w14:textId="21F83E66" w:rsidR="0032775E" w:rsidRDefault="0032775E" w:rsidP="00607B73">
      <w:pPr>
        <w:pStyle w:val="SPBodytext"/>
      </w:pPr>
    </w:p>
    <w:p w14:paraId="076754DA" w14:textId="77777777" w:rsidR="00391073" w:rsidRDefault="0032775E" w:rsidP="00607B73">
      <w:pPr>
        <w:pStyle w:val="SPBodytext"/>
      </w:pPr>
      <w:r>
        <w:t>If you wish to send in your suggestions manually please print this guide</w:t>
      </w:r>
      <w:r w:rsidR="00391073">
        <w:t>, fill in your suggestions,</w:t>
      </w:r>
      <w:r>
        <w:t xml:space="preserve"> and return your suggestions</w:t>
      </w:r>
      <w:r w:rsidR="00391073">
        <w:t xml:space="preserve"> for questions</w:t>
      </w:r>
      <w:r>
        <w:t xml:space="preserve"> to</w:t>
      </w:r>
      <w:r w:rsidR="00391073">
        <w:t>:</w:t>
      </w:r>
    </w:p>
    <w:p w14:paraId="6EC30215" w14:textId="77777777" w:rsidR="00391073" w:rsidRDefault="00391073" w:rsidP="00607B73">
      <w:pPr>
        <w:pStyle w:val="SPBodytext"/>
      </w:pPr>
    </w:p>
    <w:p w14:paraId="4B7E99E8" w14:textId="4A33C89A" w:rsidR="0032775E" w:rsidRPr="00391073" w:rsidRDefault="0032775E" w:rsidP="00607B73">
      <w:pPr>
        <w:pStyle w:val="SPBodytext"/>
        <w:rPr>
          <w:b/>
        </w:rPr>
      </w:pPr>
      <w:r w:rsidRPr="00391073">
        <w:rPr>
          <w:b/>
          <w:color w:val="7030A0"/>
        </w:rPr>
        <w:t>PACT, Q1.07, The Scottish Parliament, Edinburgh EH99 1SP</w:t>
      </w:r>
    </w:p>
    <w:p w14:paraId="27ED88EA" w14:textId="77777777" w:rsidR="007B3ACA" w:rsidRPr="00D162B0" w:rsidRDefault="00782641" w:rsidP="00D162B0">
      <w:pPr>
        <w:pStyle w:val="SPHeading2"/>
        <w:rPr>
          <w:rStyle w:val="SPHeading1"/>
          <w:b/>
        </w:rPr>
      </w:pPr>
      <w:r w:rsidRPr="00607B73">
        <w:br w:type="page"/>
      </w:r>
      <w:r w:rsidR="00162394">
        <w:rPr>
          <w:rStyle w:val="SPHeading1"/>
          <w:b/>
        </w:rPr>
        <w:lastRenderedPageBreak/>
        <w:t>Add your question</w:t>
      </w:r>
      <w:r w:rsidR="00BE6DCC">
        <w:rPr>
          <w:rStyle w:val="SPHeading1"/>
          <w:b/>
        </w:rPr>
        <w:t>s</w:t>
      </w:r>
    </w:p>
    <w:p w14:paraId="30BB8195" w14:textId="77777777" w:rsidR="007B3ACA" w:rsidRPr="001E5437" w:rsidRDefault="007B3ACA" w:rsidP="007B3ACA">
      <w:pPr>
        <w:rPr>
          <w:rFonts w:cs="Arial"/>
          <w:b/>
          <w:sz w:val="32"/>
          <w:szCs w:val="32"/>
        </w:rPr>
      </w:pPr>
    </w:p>
    <w:p w14:paraId="24670E0B" w14:textId="685DED6E" w:rsidR="007B3ACA" w:rsidRPr="007B3ACA" w:rsidRDefault="0021367F" w:rsidP="00D162B0">
      <w:pPr>
        <w:pStyle w:val="SPHeading2"/>
      </w:pPr>
      <w:bookmarkStart w:id="2" w:name="_Hlk25310857"/>
      <w:r>
        <w:t>Vaccination</w:t>
      </w:r>
      <w:r w:rsidR="007B3ACA" w:rsidRPr="007B3ACA">
        <w:t xml:space="preserve"> </w:t>
      </w:r>
    </w:p>
    <w:bookmarkEnd w:id="2"/>
    <w:p w14:paraId="20927877" w14:textId="77777777" w:rsidR="007B3ACA" w:rsidRPr="001E5437" w:rsidRDefault="007B3ACA" w:rsidP="007B3ACA">
      <w:pPr>
        <w:rPr>
          <w:rFonts w:cs="Arial"/>
          <w:sz w:val="28"/>
          <w:szCs w:val="28"/>
        </w:rPr>
      </w:pPr>
    </w:p>
    <w:p w14:paraId="7BF760DE" w14:textId="001716EE" w:rsidR="007B3ACA" w:rsidRPr="007B3ACA" w:rsidRDefault="0021367F" w:rsidP="007B3ACA">
      <w:pPr>
        <w:pStyle w:val="SPBodytext"/>
      </w:pPr>
      <w:r>
        <w:t xml:space="preserve">What questions </w:t>
      </w:r>
      <w:r w:rsidR="0052398D">
        <w:t xml:space="preserve">do you have </w:t>
      </w:r>
      <w:r w:rsidR="00162394">
        <w:t xml:space="preserve">about the </w:t>
      </w:r>
      <w:r>
        <w:t xml:space="preserve">vaccination programme? </w:t>
      </w:r>
    </w:p>
    <w:p w14:paraId="5C4C2D77" w14:textId="77777777" w:rsidR="007B3ACA" w:rsidRPr="001E5437" w:rsidRDefault="007B3ACA" w:rsidP="007B3ACA">
      <w:pPr>
        <w:rPr>
          <w:rFonts w:cs="Arial"/>
          <w:sz w:val="28"/>
          <w:szCs w:val="28"/>
        </w:rPr>
      </w:pPr>
    </w:p>
    <w:tbl>
      <w:tblPr>
        <w:tblW w:w="9403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3"/>
      </w:tblGrid>
      <w:tr w:rsidR="007B3ACA" w:rsidRPr="001E5437" w14:paraId="4C2D3984" w14:textId="77777777" w:rsidTr="00162394">
        <w:trPr>
          <w:trHeight w:val="1446"/>
        </w:trPr>
        <w:tc>
          <w:tcPr>
            <w:tcW w:w="9403" w:type="dxa"/>
          </w:tcPr>
          <w:p w14:paraId="71792224" w14:textId="37218BC7" w:rsidR="007B3ACA" w:rsidRDefault="002074C6" w:rsidP="007B3ACA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590923A" wp14:editId="181571B4">
                  <wp:simplePos x="0" y="0"/>
                  <wp:positionH relativeFrom="column">
                    <wp:posOffset>-25971</wp:posOffset>
                  </wp:positionH>
                  <wp:positionV relativeFrom="paragraph">
                    <wp:posOffset>587</wp:posOffset>
                  </wp:positionV>
                  <wp:extent cx="2171800" cy="658660"/>
                  <wp:effectExtent l="0" t="0" r="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00" cy="6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713A42" w14:textId="024EE2C6" w:rsidR="007B3ACA" w:rsidRPr="00C10E2C" w:rsidRDefault="007B3ACA" w:rsidP="00C10E2C">
            <w:pPr>
              <w:pStyle w:val="SPHeading2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We </w:t>
            </w:r>
            <w:r w:rsidR="00391073">
              <w:rPr>
                <w:sz w:val="32"/>
                <w:szCs w:val="32"/>
              </w:rPr>
              <w:t>would like</w:t>
            </w:r>
            <w:r w:rsidR="00162394">
              <w:rPr>
                <w:sz w:val="32"/>
                <w:szCs w:val="32"/>
              </w:rPr>
              <w:t xml:space="preserve"> to know</w:t>
            </w:r>
            <w:r w:rsidRPr="00C10E2C">
              <w:rPr>
                <w:sz w:val="32"/>
                <w:szCs w:val="32"/>
              </w:rPr>
              <w:t>…</w:t>
            </w:r>
          </w:p>
          <w:p w14:paraId="11EFBEF0" w14:textId="64C13E2F" w:rsidR="002074C6" w:rsidRDefault="002074C6" w:rsidP="0021367F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647B6A9D" w14:textId="6DB5E532" w:rsidR="002074C6" w:rsidRDefault="002074C6" w:rsidP="0021367F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76269909" w14:textId="77777777" w:rsidR="002074C6" w:rsidRDefault="002074C6" w:rsidP="0021367F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10D4BB97" w14:textId="77777777" w:rsidR="007B3ACA" w:rsidRPr="007B3ACA" w:rsidRDefault="007B3ACA" w:rsidP="007B3ACA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3ACA" w:rsidRPr="001E5437" w14:paraId="673AEB8D" w14:textId="77777777" w:rsidTr="00162394">
        <w:trPr>
          <w:trHeight w:val="7702"/>
        </w:trPr>
        <w:tc>
          <w:tcPr>
            <w:tcW w:w="9403" w:type="dxa"/>
          </w:tcPr>
          <w:p w14:paraId="3037047F" w14:textId="2A9AFA0C" w:rsidR="007B3ACA" w:rsidRDefault="007B3ACA" w:rsidP="00C10E2C">
            <w:pPr>
              <w:tabs>
                <w:tab w:val="left" w:pos="4980"/>
              </w:tabs>
              <w:rPr>
                <w:rFonts w:cs="Arial"/>
                <w:sz w:val="28"/>
                <w:szCs w:val="28"/>
              </w:rPr>
            </w:pPr>
          </w:p>
          <w:p w14:paraId="1677641F" w14:textId="4AF9E68A" w:rsidR="00C10E2C" w:rsidRPr="00C10E2C" w:rsidRDefault="00C10E2C" w:rsidP="00C10E2C">
            <w:pPr>
              <w:pStyle w:val="SPHeading3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Provide some more detail about your question… </w:t>
            </w:r>
          </w:p>
          <w:p w14:paraId="49B44DE2" w14:textId="77777777" w:rsidR="007B3ACA" w:rsidRDefault="007B3ACA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251CB776" w14:textId="77777777" w:rsidR="007B3ACA" w:rsidRDefault="007B3ACA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59B6F3F8" w14:textId="77777777" w:rsidR="007B3ACA" w:rsidRDefault="007B3ACA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5ABA6395" w14:textId="77777777" w:rsidR="007B3ACA" w:rsidRDefault="007B3ACA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3B8B39F3" w14:textId="77777777" w:rsidR="007B3ACA" w:rsidRPr="001E5437" w:rsidRDefault="007B3ACA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</w:tc>
      </w:tr>
    </w:tbl>
    <w:p w14:paraId="5A6B7CFA" w14:textId="77777777" w:rsidR="007B3ACA" w:rsidRPr="001E5437" w:rsidRDefault="007B3ACA" w:rsidP="007B3ACA">
      <w:pPr>
        <w:rPr>
          <w:rFonts w:cs="Arial"/>
          <w:sz w:val="28"/>
          <w:szCs w:val="28"/>
        </w:rPr>
      </w:pPr>
    </w:p>
    <w:p w14:paraId="68A66D37" w14:textId="4149A19C" w:rsidR="007B3ACA" w:rsidRDefault="007B3ACA" w:rsidP="007B3ACA">
      <w:pPr>
        <w:pStyle w:val="SPBodytext"/>
      </w:pPr>
      <w:r w:rsidRPr="007B3ACA">
        <w:t xml:space="preserve">Visit: </w:t>
      </w:r>
      <w:hyperlink r:id="rId17" w:history="1">
        <w:r w:rsidR="00B92695" w:rsidRPr="00303D1D">
          <w:rPr>
            <w:rStyle w:val="Hyperlink"/>
          </w:rPr>
          <w:t>https://engage.parliament.scot/group/10985</w:t>
        </w:r>
      </w:hyperlink>
      <w:r w:rsidR="002074C6">
        <w:t xml:space="preserve"> </w:t>
      </w:r>
      <w:r w:rsidRPr="007B3ACA">
        <w:t xml:space="preserve">to enter </w:t>
      </w:r>
      <w:r w:rsidR="002074C6">
        <w:t>questions</w:t>
      </w:r>
      <w:r w:rsidRPr="007B3ACA">
        <w:t xml:space="preserve"> from your</w:t>
      </w:r>
      <w:r>
        <w:t xml:space="preserve"> </w:t>
      </w:r>
      <w:r w:rsidRPr="007B3ACA">
        <w:t>discussion.</w:t>
      </w:r>
    </w:p>
    <w:p w14:paraId="4512C048" w14:textId="2492E213" w:rsidR="00162394" w:rsidRPr="00162394" w:rsidRDefault="00162394" w:rsidP="00162394">
      <w:r>
        <w:br w:type="page"/>
      </w:r>
    </w:p>
    <w:p w14:paraId="7B67723A" w14:textId="71977132" w:rsidR="00162394" w:rsidRPr="007B3ACA" w:rsidRDefault="00162394" w:rsidP="00162394">
      <w:pPr>
        <w:pStyle w:val="SPHeading2"/>
      </w:pPr>
      <w:r>
        <w:lastRenderedPageBreak/>
        <w:t>International Travel</w:t>
      </w:r>
    </w:p>
    <w:p w14:paraId="4A9626BC" w14:textId="77777777" w:rsidR="00162394" w:rsidRPr="001E5437" w:rsidRDefault="00162394" w:rsidP="00162394">
      <w:pPr>
        <w:rPr>
          <w:rFonts w:cs="Arial"/>
          <w:sz w:val="28"/>
          <w:szCs w:val="28"/>
        </w:rPr>
      </w:pPr>
    </w:p>
    <w:p w14:paraId="7D58EA50" w14:textId="58D221F8" w:rsidR="00162394" w:rsidRPr="007B3ACA" w:rsidRDefault="00162394" w:rsidP="00162394">
      <w:pPr>
        <w:pStyle w:val="SPBodytext"/>
      </w:pPr>
      <w:r>
        <w:t xml:space="preserve">What questions </w:t>
      </w:r>
      <w:r w:rsidR="0052398D">
        <w:t xml:space="preserve">do you have </w:t>
      </w:r>
      <w:r>
        <w:t xml:space="preserve">about COVID-19 and international travel? </w:t>
      </w:r>
    </w:p>
    <w:p w14:paraId="5721EE1B" w14:textId="77777777" w:rsidR="00162394" w:rsidRPr="001E5437" w:rsidRDefault="00162394" w:rsidP="00162394">
      <w:pPr>
        <w:rPr>
          <w:rFonts w:cs="Arial"/>
          <w:sz w:val="28"/>
          <w:szCs w:val="28"/>
        </w:rPr>
      </w:pPr>
    </w:p>
    <w:tbl>
      <w:tblPr>
        <w:tblW w:w="9415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5"/>
      </w:tblGrid>
      <w:tr w:rsidR="00162394" w:rsidRPr="001E5437" w14:paraId="57F03B1B" w14:textId="77777777" w:rsidTr="00162394">
        <w:trPr>
          <w:trHeight w:val="1633"/>
        </w:trPr>
        <w:tc>
          <w:tcPr>
            <w:tcW w:w="9415" w:type="dxa"/>
          </w:tcPr>
          <w:p w14:paraId="4BB86324" w14:textId="77777777" w:rsidR="00162394" w:rsidRDefault="00162394" w:rsidP="00B92695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6E26282" wp14:editId="45EA0C5D">
                  <wp:simplePos x="0" y="0"/>
                  <wp:positionH relativeFrom="column">
                    <wp:posOffset>-25971</wp:posOffset>
                  </wp:positionH>
                  <wp:positionV relativeFrom="paragraph">
                    <wp:posOffset>587</wp:posOffset>
                  </wp:positionV>
                  <wp:extent cx="2171800" cy="658660"/>
                  <wp:effectExtent l="0" t="0" r="0" b="825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00" cy="6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C0340A" w14:textId="4FFF4FB2" w:rsidR="00162394" w:rsidRPr="00C10E2C" w:rsidRDefault="00162394" w:rsidP="00B92695">
            <w:pPr>
              <w:pStyle w:val="SPHeading2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We </w:t>
            </w:r>
            <w:r w:rsidR="00391073">
              <w:rPr>
                <w:sz w:val="32"/>
                <w:szCs w:val="32"/>
              </w:rPr>
              <w:t>would like</w:t>
            </w:r>
            <w:r>
              <w:rPr>
                <w:sz w:val="32"/>
                <w:szCs w:val="32"/>
              </w:rPr>
              <w:t xml:space="preserve"> to know</w:t>
            </w:r>
            <w:r w:rsidRPr="00C10E2C">
              <w:rPr>
                <w:sz w:val="32"/>
                <w:szCs w:val="32"/>
              </w:rPr>
              <w:t>…</w:t>
            </w:r>
          </w:p>
          <w:p w14:paraId="17996D47" w14:textId="77777777" w:rsidR="00162394" w:rsidRDefault="00162394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74020A31" w14:textId="77777777" w:rsidR="00162394" w:rsidRDefault="00162394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0D4DEBFF" w14:textId="77777777" w:rsidR="00162394" w:rsidRDefault="00162394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01634239" w14:textId="77777777" w:rsidR="00162394" w:rsidRPr="007B3ACA" w:rsidRDefault="00162394" w:rsidP="00B92695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2394" w:rsidRPr="001E5437" w14:paraId="6DDD1406" w14:textId="77777777" w:rsidTr="00162394">
        <w:trPr>
          <w:trHeight w:val="8698"/>
        </w:trPr>
        <w:tc>
          <w:tcPr>
            <w:tcW w:w="9415" w:type="dxa"/>
          </w:tcPr>
          <w:p w14:paraId="36184FB4" w14:textId="77777777" w:rsidR="00162394" w:rsidRDefault="00162394" w:rsidP="00B92695">
            <w:pPr>
              <w:tabs>
                <w:tab w:val="left" w:pos="4980"/>
              </w:tabs>
              <w:rPr>
                <w:rFonts w:cs="Arial"/>
                <w:sz w:val="28"/>
                <w:szCs w:val="28"/>
              </w:rPr>
            </w:pPr>
          </w:p>
          <w:p w14:paraId="5DB689F9" w14:textId="77777777" w:rsidR="00162394" w:rsidRPr="00C10E2C" w:rsidRDefault="00162394" w:rsidP="00B92695">
            <w:pPr>
              <w:pStyle w:val="SPHeading3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Provide some more detail about your question… </w:t>
            </w:r>
          </w:p>
          <w:p w14:paraId="3ED810A4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02032EBC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F249CE4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AA3B251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04FCB5F4" w14:textId="77777777" w:rsidR="00162394" w:rsidRPr="001E5437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</w:tc>
      </w:tr>
    </w:tbl>
    <w:p w14:paraId="555627D5" w14:textId="77777777" w:rsidR="00162394" w:rsidRPr="001E5437" w:rsidRDefault="00162394" w:rsidP="00162394">
      <w:pPr>
        <w:rPr>
          <w:rFonts w:cs="Arial"/>
          <w:sz w:val="28"/>
          <w:szCs w:val="28"/>
        </w:rPr>
      </w:pPr>
    </w:p>
    <w:p w14:paraId="654307BE" w14:textId="00698D37" w:rsidR="00162394" w:rsidRDefault="00162394" w:rsidP="00162394">
      <w:pPr>
        <w:pStyle w:val="SPBodytext"/>
      </w:pPr>
      <w:r w:rsidRPr="007B3ACA">
        <w:t xml:space="preserve">Visit: </w:t>
      </w:r>
      <w:hyperlink r:id="rId18" w:history="1">
        <w:r w:rsidR="00BE6DCC" w:rsidRPr="00BE6DCC">
          <w:rPr>
            <w:rStyle w:val="Hyperlink"/>
          </w:rPr>
          <w:t>https://engage.parliament.scot/group/10986</w:t>
        </w:r>
      </w:hyperlink>
      <w:r w:rsidR="00BE6DCC">
        <w:t xml:space="preserve"> </w:t>
      </w:r>
      <w:r w:rsidRPr="007B3ACA">
        <w:t xml:space="preserve">to enter </w:t>
      </w:r>
      <w:r>
        <w:t>questions</w:t>
      </w:r>
      <w:r w:rsidRPr="007B3ACA">
        <w:t xml:space="preserve"> from your</w:t>
      </w:r>
      <w:r>
        <w:t xml:space="preserve"> </w:t>
      </w:r>
      <w:r w:rsidRPr="007B3ACA">
        <w:t>discussion.</w:t>
      </w:r>
    </w:p>
    <w:p w14:paraId="578CFD68" w14:textId="77777777" w:rsidR="00162394" w:rsidRDefault="00162394" w:rsidP="00162394">
      <w:r>
        <w:br w:type="page"/>
      </w:r>
    </w:p>
    <w:p w14:paraId="778B431A" w14:textId="56012650" w:rsidR="00BE6DCC" w:rsidRPr="007B3ACA" w:rsidRDefault="00BE6DCC" w:rsidP="00BE6DCC">
      <w:pPr>
        <w:pStyle w:val="SPHeading2"/>
      </w:pPr>
      <w:r>
        <w:lastRenderedPageBreak/>
        <w:t>Rules for staying safe</w:t>
      </w:r>
    </w:p>
    <w:p w14:paraId="349A3A1A" w14:textId="77777777" w:rsidR="00BE6DCC" w:rsidRPr="001E5437" w:rsidRDefault="00BE6DCC" w:rsidP="00BE6DCC">
      <w:pPr>
        <w:rPr>
          <w:rFonts w:cs="Arial"/>
          <w:sz w:val="28"/>
          <w:szCs w:val="28"/>
        </w:rPr>
      </w:pPr>
    </w:p>
    <w:p w14:paraId="1BB3C273" w14:textId="6D18DD8F" w:rsidR="00BE6DCC" w:rsidRPr="007B3ACA" w:rsidRDefault="00BE6DCC" w:rsidP="00BE6DCC">
      <w:pPr>
        <w:pStyle w:val="SPBodytext"/>
      </w:pPr>
      <w:r>
        <w:t xml:space="preserve">What questions </w:t>
      </w:r>
      <w:r w:rsidR="0052398D">
        <w:t xml:space="preserve">do you have </w:t>
      </w:r>
      <w:r>
        <w:t xml:space="preserve">about COVID-19 rules and health protection measures </w:t>
      </w:r>
      <w:r w:rsidR="0061614E" w:rsidRPr="0061614E">
        <w:t>(face masks, social distancing, testing, self-isolation etc.</w:t>
      </w:r>
      <w:proofErr w:type="gramStart"/>
      <w:r w:rsidR="0061614E" w:rsidRPr="0061614E">
        <w:t>)</w:t>
      </w:r>
      <w:r w:rsidR="0052398D" w:rsidRPr="0052398D">
        <w:t xml:space="preserve"> </w:t>
      </w:r>
      <w:r w:rsidR="0052398D">
        <w:t>?</w:t>
      </w:r>
      <w:proofErr w:type="gramEnd"/>
    </w:p>
    <w:p w14:paraId="5A3788CC" w14:textId="77777777" w:rsidR="00BE6DCC" w:rsidRPr="001E5437" w:rsidRDefault="00BE6DCC" w:rsidP="00BE6DCC">
      <w:pPr>
        <w:rPr>
          <w:rFonts w:cs="Arial"/>
          <w:sz w:val="28"/>
          <w:szCs w:val="28"/>
        </w:rPr>
      </w:pPr>
    </w:p>
    <w:tbl>
      <w:tblPr>
        <w:tblW w:w="9415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5"/>
      </w:tblGrid>
      <w:tr w:rsidR="00BE6DCC" w:rsidRPr="001E5437" w14:paraId="543E3F5D" w14:textId="77777777" w:rsidTr="00B92695">
        <w:trPr>
          <w:trHeight w:val="1633"/>
        </w:trPr>
        <w:tc>
          <w:tcPr>
            <w:tcW w:w="9415" w:type="dxa"/>
          </w:tcPr>
          <w:p w14:paraId="1F87DDD7" w14:textId="77777777" w:rsidR="00BE6DCC" w:rsidRDefault="00BE6DCC" w:rsidP="00B92695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24853EB" wp14:editId="0BC83B6F">
                  <wp:simplePos x="0" y="0"/>
                  <wp:positionH relativeFrom="column">
                    <wp:posOffset>-25971</wp:posOffset>
                  </wp:positionH>
                  <wp:positionV relativeFrom="paragraph">
                    <wp:posOffset>587</wp:posOffset>
                  </wp:positionV>
                  <wp:extent cx="2171800" cy="658660"/>
                  <wp:effectExtent l="0" t="0" r="0" b="82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00" cy="6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5651E1" w14:textId="77777777" w:rsidR="00BE6DCC" w:rsidRPr="00C10E2C" w:rsidRDefault="00BE6DCC" w:rsidP="00B92695">
            <w:pPr>
              <w:pStyle w:val="SPHeading2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We </w:t>
            </w:r>
            <w:r>
              <w:rPr>
                <w:sz w:val="32"/>
                <w:szCs w:val="32"/>
              </w:rPr>
              <w:t>want to know</w:t>
            </w:r>
            <w:r w:rsidRPr="00C10E2C">
              <w:rPr>
                <w:sz w:val="32"/>
                <w:szCs w:val="32"/>
              </w:rPr>
              <w:t>…</w:t>
            </w:r>
          </w:p>
          <w:p w14:paraId="1C8FF73D" w14:textId="77777777" w:rsidR="00BE6DCC" w:rsidRDefault="00BE6DCC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5A0C921C" w14:textId="77777777" w:rsidR="00BE6DCC" w:rsidRDefault="00BE6DCC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2F4E29CB" w14:textId="77777777" w:rsidR="00BE6DCC" w:rsidRDefault="00BE6DCC" w:rsidP="00B92695">
            <w:pPr>
              <w:tabs>
                <w:tab w:val="left" w:pos="4980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64A6209E" w14:textId="77777777" w:rsidR="00BE6DCC" w:rsidRPr="007B3ACA" w:rsidRDefault="00BE6DCC" w:rsidP="00B92695">
            <w:pPr>
              <w:tabs>
                <w:tab w:val="left" w:pos="4980"/>
              </w:tabs>
              <w:ind w:left="-5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6DCC" w:rsidRPr="001E5437" w14:paraId="3CF7A17C" w14:textId="77777777" w:rsidTr="00B92695">
        <w:trPr>
          <w:trHeight w:val="8698"/>
        </w:trPr>
        <w:tc>
          <w:tcPr>
            <w:tcW w:w="9415" w:type="dxa"/>
          </w:tcPr>
          <w:p w14:paraId="7311B730" w14:textId="77777777" w:rsidR="00BE6DCC" w:rsidRDefault="00BE6DCC" w:rsidP="00B92695">
            <w:pPr>
              <w:tabs>
                <w:tab w:val="left" w:pos="4980"/>
              </w:tabs>
              <w:rPr>
                <w:rFonts w:cs="Arial"/>
                <w:sz w:val="28"/>
                <w:szCs w:val="28"/>
              </w:rPr>
            </w:pPr>
          </w:p>
          <w:p w14:paraId="09AD9591" w14:textId="77777777" w:rsidR="00BE6DCC" w:rsidRPr="00C10E2C" w:rsidRDefault="00BE6DCC" w:rsidP="00B92695">
            <w:pPr>
              <w:pStyle w:val="SPHeading3"/>
              <w:rPr>
                <w:sz w:val="32"/>
                <w:szCs w:val="32"/>
              </w:rPr>
            </w:pPr>
            <w:r w:rsidRPr="00C10E2C">
              <w:rPr>
                <w:sz w:val="32"/>
                <w:szCs w:val="32"/>
              </w:rPr>
              <w:t xml:space="preserve">Provide some more detail about your question… </w:t>
            </w:r>
          </w:p>
          <w:p w14:paraId="634F8928" w14:textId="77777777" w:rsidR="00BE6DCC" w:rsidRDefault="00BE6DCC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D4DA72F" w14:textId="77777777" w:rsidR="00BE6DCC" w:rsidRDefault="00BE6DCC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2713A63E" w14:textId="77777777" w:rsidR="00BE6DCC" w:rsidRDefault="00BE6DCC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37DD6F37" w14:textId="77777777" w:rsidR="00BE6DCC" w:rsidRDefault="00BE6DCC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50070E4" w14:textId="77777777" w:rsidR="00BE6DCC" w:rsidRPr="001E5437" w:rsidRDefault="00BE6DCC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</w:tc>
      </w:tr>
    </w:tbl>
    <w:p w14:paraId="02FAF6E8" w14:textId="77777777" w:rsidR="00BE6DCC" w:rsidRPr="001E5437" w:rsidRDefault="00BE6DCC" w:rsidP="00BE6DCC">
      <w:pPr>
        <w:rPr>
          <w:rFonts w:cs="Arial"/>
          <w:sz w:val="28"/>
          <w:szCs w:val="28"/>
        </w:rPr>
      </w:pPr>
    </w:p>
    <w:p w14:paraId="70DEC220" w14:textId="7F2BFF57" w:rsidR="00BE6DCC" w:rsidRDefault="00BE6DCC" w:rsidP="00BE6DCC">
      <w:pPr>
        <w:pStyle w:val="SPBodytext"/>
      </w:pPr>
      <w:r w:rsidRPr="007B3ACA">
        <w:t xml:space="preserve">Visit: </w:t>
      </w:r>
      <w:hyperlink r:id="rId19" w:history="1">
        <w:r w:rsidRPr="00BE6DCC">
          <w:rPr>
            <w:rStyle w:val="Hyperlink"/>
          </w:rPr>
          <w:t>https://engage.parliament.scot/group/11051</w:t>
        </w:r>
      </w:hyperlink>
      <w:r>
        <w:t xml:space="preserve"> </w:t>
      </w:r>
      <w:r w:rsidRPr="007B3ACA">
        <w:t xml:space="preserve">to enter </w:t>
      </w:r>
      <w:r>
        <w:t>questions</w:t>
      </w:r>
      <w:r w:rsidRPr="007B3ACA">
        <w:t xml:space="preserve"> from your</w:t>
      </w:r>
      <w:r>
        <w:t xml:space="preserve"> </w:t>
      </w:r>
      <w:r w:rsidRPr="007B3ACA">
        <w:t>discussion.</w:t>
      </w:r>
    </w:p>
    <w:p w14:paraId="74250BFD" w14:textId="34346651" w:rsidR="00FA09C2" w:rsidRPr="00D162B0" w:rsidRDefault="00FA09C2" w:rsidP="00D162B0">
      <w:pPr>
        <w:rPr>
          <w:rFonts w:ascii="Arial" w:hAnsi="Arial" w:cs="Arial"/>
          <w:b/>
          <w:bCs/>
          <w:color w:val="500778"/>
          <w:sz w:val="50"/>
          <w:szCs w:val="50"/>
        </w:rPr>
      </w:pPr>
      <w:r w:rsidRPr="00234696">
        <w:rPr>
          <w:rFonts w:ascii="Arial" w:hAnsi="Arial" w:cs="Arial"/>
          <w:b/>
          <w:color w:val="500778" w:themeColor="accent1"/>
          <w:sz w:val="50"/>
          <w:szCs w:val="50"/>
        </w:rPr>
        <w:lastRenderedPageBreak/>
        <w:t xml:space="preserve">Discuss other </w:t>
      </w:r>
      <w:r w:rsidR="0061614E">
        <w:rPr>
          <w:rFonts w:ascii="Arial" w:hAnsi="Arial" w:cs="Arial"/>
          <w:b/>
          <w:color w:val="500778" w:themeColor="accent1"/>
          <w:sz w:val="50"/>
          <w:szCs w:val="50"/>
        </w:rPr>
        <w:t>questions</w:t>
      </w:r>
    </w:p>
    <w:p w14:paraId="4C49E644" w14:textId="77777777" w:rsidR="00FA09C2" w:rsidRPr="001E5437" w:rsidRDefault="00FA09C2" w:rsidP="00FA09C2"/>
    <w:p w14:paraId="4A139432" w14:textId="7BAEAF1D" w:rsidR="00FA09C2" w:rsidRPr="001E5437" w:rsidRDefault="00FA09C2" w:rsidP="00FA09C2">
      <w:pPr>
        <w:pStyle w:val="SPBodytext"/>
      </w:pPr>
      <w:r w:rsidRPr="001E5437">
        <w:rPr>
          <w:noProof/>
        </w:rPr>
        <w:drawing>
          <wp:anchor distT="0" distB="0" distL="114300" distR="114300" simplePos="0" relativeHeight="251682816" behindDoc="0" locked="0" layoutInCell="1" allowOverlap="1" wp14:anchorId="1CFC4443" wp14:editId="14D37929">
            <wp:simplePos x="0" y="0"/>
            <wp:positionH relativeFrom="column">
              <wp:posOffset>4288155</wp:posOffset>
            </wp:positionH>
            <wp:positionV relativeFrom="paragraph">
              <wp:posOffset>216535</wp:posOffset>
            </wp:positionV>
            <wp:extent cx="1185545" cy="523240"/>
            <wp:effectExtent l="19050" t="19050" r="14605" b="101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52324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437">
        <w:t xml:space="preserve">Other people and groups will be taking part in the conversation online. </w:t>
      </w:r>
      <w:proofErr w:type="gramStart"/>
      <w:r w:rsidRPr="001E5437">
        <w:t>Take a look</w:t>
      </w:r>
      <w:proofErr w:type="gramEnd"/>
      <w:r w:rsidRPr="001E5437">
        <w:t xml:space="preserve"> at the other </w:t>
      </w:r>
      <w:r w:rsidR="0061614E">
        <w:t>questions</w:t>
      </w:r>
      <w:r w:rsidRPr="001E5437">
        <w:t xml:space="preserve"> on </w:t>
      </w:r>
      <w:hyperlink r:id="rId21" w:history="1">
        <w:r w:rsidRPr="00654E07">
          <w:rPr>
            <w:rStyle w:val="Hyperlink"/>
          </w:rPr>
          <w:t>the website</w:t>
        </w:r>
      </w:hyperlink>
      <w:r w:rsidRPr="001E5437">
        <w:t xml:space="preserve"> and discuss with your group:</w:t>
      </w:r>
    </w:p>
    <w:p w14:paraId="6C2925AB" w14:textId="77777777" w:rsidR="00FA09C2" w:rsidRPr="001E5437" w:rsidRDefault="00FA09C2" w:rsidP="00FA09C2">
      <w:pPr>
        <w:pStyle w:val="SPBodytext"/>
      </w:pPr>
    </w:p>
    <w:p w14:paraId="0196F35B" w14:textId="7CBB3B62" w:rsidR="00FA09C2" w:rsidRPr="001E5437" w:rsidRDefault="00FA09C2" w:rsidP="00FA09C2">
      <w:pPr>
        <w:pStyle w:val="SPBodytext"/>
      </w:pPr>
      <w:r w:rsidRPr="001E5437">
        <w:t xml:space="preserve">Do you like or dislike </w:t>
      </w:r>
      <w:r w:rsidR="00F37509">
        <w:t>any of the suggested questions</w:t>
      </w:r>
      <w:r w:rsidRPr="001E5437">
        <w:t xml:space="preserve">? </w:t>
      </w:r>
    </w:p>
    <w:p w14:paraId="1702A2A2" w14:textId="77777777" w:rsidR="00FA09C2" w:rsidRPr="001E5437" w:rsidRDefault="00FA09C2" w:rsidP="00FA09C2">
      <w:pPr>
        <w:pStyle w:val="SPBodytext"/>
      </w:pPr>
    </w:p>
    <w:tbl>
      <w:tblPr>
        <w:tblW w:w="8903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1"/>
        <w:gridCol w:w="4452"/>
      </w:tblGrid>
      <w:tr w:rsidR="00FA09C2" w:rsidRPr="001E5437" w14:paraId="7A36E13F" w14:textId="77777777" w:rsidTr="00B92695">
        <w:trPr>
          <w:trHeight w:val="820"/>
        </w:trPr>
        <w:tc>
          <w:tcPr>
            <w:tcW w:w="8903" w:type="dxa"/>
            <w:gridSpan w:val="2"/>
          </w:tcPr>
          <w:p w14:paraId="5B25D9A6" w14:textId="77777777" w:rsidR="00FA09C2" w:rsidRDefault="00FA09C2" w:rsidP="00B92695">
            <w:pPr>
              <w:pStyle w:val="SPBodytext"/>
              <w:rPr>
                <w:b/>
                <w:color w:val="00B050"/>
              </w:rPr>
            </w:pPr>
          </w:p>
          <w:p w14:paraId="561B8E81" w14:textId="06A16088" w:rsidR="00FA09C2" w:rsidRPr="00162394" w:rsidRDefault="00162394" w:rsidP="00B92695">
            <w:pPr>
              <w:pStyle w:val="SPBodytext"/>
              <w:jc w:val="center"/>
              <w:rPr>
                <w:sz w:val="28"/>
                <w:szCs w:val="28"/>
                <w:u w:val="single"/>
              </w:rPr>
            </w:pPr>
            <w:r w:rsidRPr="00162394">
              <w:rPr>
                <w:b/>
                <w:color w:val="7030A0"/>
                <w:sz w:val="28"/>
                <w:szCs w:val="28"/>
                <w:u w:val="single"/>
              </w:rPr>
              <w:t>Our thoughts on suggested questions on the site</w:t>
            </w:r>
          </w:p>
        </w:tc>
      </w:tr>
      <w:tr w:rsidR="00162394" w:rsidRPr="001E5437" w14:paraId="30F408A4" w14:textId="77777777" w:rsidTr="00B92695">
        <w:trPr>
          <w:trHeight w:val="1385"/>
        </w:trPr>
        <w:tc>
          <w:tcPr>
            <w:tcW w:w="4451" w:type="dxa"/>
          </w:tcPr>
          <w:p w14:paraId="266C2DCB" w14:textId="334FD9F4" w:rsidR="00162394" w:rsidRPr="00162394" w:rsidRDefault="00162394" w:rsidP="00B92695">
            <w:pPr>
              <w:tabs>
                <w:tab w:val="left" w:pos="4980"/>
              </w:tabs>
              <w:ind w:left="-56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162394">
              <w:rPr>
                <w:rFonts w:ascii="Arial" w:hAnsi="Arial" w:cs="Arial"/>
                <w:b/>
                <w:color w:val="00B050"/>
                <w:sz w:val="28"/>
                <w:szCs w:val="28"/>
              </w:rPr>
              <w:t>We like these suggestions for questions</w:t>
            </w: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…</w:t>
            </w:r>
          </w:p>
          <w:p w14:paraId="1F257A9F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BDDF03D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0C564322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45A2346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1082FE9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222E4AB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FAB6B08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1E35F5DD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1725DEC1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22DF3FD2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9A02D7C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0FDD1DA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4686FEF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A5A8E18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</w:tc>
        <w:tc>
          <w:tcPr>
            <w:tcW w:w="4452" w:type="dxa"/>
          </w:tcPr>
          <w:p w14:paraId="76CBF6CF" w14:textId="6FA2F9A6" w:rsidR="00162394" w:rsidRPr="00162394" w:rsidRDefault="00162394" w:rsidP="00162394">
            <w:pPr>
              <w:tabs>
                <w:tab w:val="left" w:pos="4980"/>
              </w:tabs>
              <w:ind w:left="-56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62394">
              <w:rPr>
                <w:rFonts w:ascii="Arial" w:hAnsi="Arial" w:cs="Arial"/>
                <w:b/>
                <w:color w:val="FF0000"/>
                <w:sz w:val="28"/>
                <w:szCs w:val="28"/>
              </w:rPr>
              <w:t>We dislike these suggestions for questions…</w:t>
            </w:r>
          </w:p>
          <w:p w14:paraId="7A0A2600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260B819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038378B8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5BAD207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B1856AC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FC1CF2F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93641F3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418CD521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52D92243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F0444EB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11D4F0BF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31248F27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629494BF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791B4B75" w14:textId="77777777" w:rsidR="00162394" w:rsidRDefault="00162394" w:rsidP="00B92695">
            <w:pPr>
              <w:tabs>
                <w:tab w:val="left" w:pos="4980"/>
              </w:tabs>
              <w:ind w:left="-56"/>
              <w:rPr>
                <w:rFonts w:cs="Arial"/>
                <w:sz w:val="28"/>
                <w:szCs w:val="28"/>
              </w:rPr>
            </w:pPr>
          </w:p>
          <w:p w14:paraId="272AD32C" w14:textId="77777777" w:rsidR="00162394" w:rsidRPr="001E5437" w:rsidRDefault="00162394" w:rsidP="00B92695">
            <w:pPr>
              <w:tabs>
                <w:tab w:val="left" w:pos="4980"/>
              </w:tabs>
              <w:rPr>
                <w:rFonts w:cs="Arial"/>
                <w:sz w:val="28"/>
                <w:szCs w:val="28"/>
              </w:rPr>
            </w:pPr>
          </w:p>
        </w:tc>
      </w:tr>
    </w:tbl>
    <w:p w14:paraId="0D69EE14" w14:textId="77777777" w:rsidR="00BE6DCC" w:rsidRDefault="00BE6DCC" w:rsidP="00FA09C2">
      <w:pPr>
        <w:pStyle w:val="SPHeading2"/>
      </w:pPr>
    </w:p>
    <w:p w14:paraId="1932C90F" w14:textId="509C0B4A" w:rsidR="00FA09C2" w:rsidRDefault="00FA09C2" w:rsidP="00FA09C2">
      <w:pPr>
        <w:pStyle w:val="SPHeading2"/>
      </w:pPr>
      <w:r>
        <w:t>Contact Us</w:t>
      </w:r>
    </w:p>
    <w:p w14:paraId="685013ED" w14:textId="77777777" w:rsidR="00FA09C2" w:rsidRDefault="00FA09C2" w:rsidP="00FA09C2">
      <w:pPr>
        <w:pStyle w:val="SPHeading2"/>
      </w:pPr>
    </w:p>
    <w:p w14:paraId="573805D5" w14:textId="45DFB9B0" w:rsidR="00607B73" w:rsidRDefault="00607B73" w:rsidP="00607B73">
      <w:pPr>
        <w:pStyle w:val="SPBodytext"/>
      </w:pPr>
      <w:r>
        <w:t>If you want to get in touch, you can contact the Participation and Communities Team.</w:t>
      </w:r>
    </w:p>
    <w:p w14:paraId="1B44AAE7" w14:textId="77777777" w:rsidR="00607B73" w:rsidRDefault="00607B73" w:rsidP="00607B73">
      <w:pPr>
        <w:pStyle w:val="SPBodytext"/>
      </w:pPr>
    </w:p>
    <w:p w14:paraId="345D1053" w14:textId="68B8A302" w:rsidR="00607B73" w:rsidRDefault="00607B73" w:rsidP="00607B73">
      <w:pPr>
        <w:pStyle w:val="SPBodytext"/>
      </w:pPr>
      <w:r>
        <w:t>Address: Q1.07, The Scottish Parliament, Edinburgh, EH99 1SP</w:t>
      </w:r>
    </w:p>
    <w:p w14:paraId="714800AA" w14:textId="77777777" w:rsidR="00607B73" w:rsidRDefault="00607B73" w:rsidP="00607B73">
      <w:pPr>
        <w:pStyle w:val="SPBodytext"/>
      </w:pPr>
    </w:p>
    <w:p w14:paraId="724E62A8" w14:textId="63C92E6C" w:rsidR="00607B73" w:rsidRDefault="00607B73" w:rsidP="00607B73">
      <w:pPr>
        <w:pStyle w:val="SPBodytext"/>
      </w:pPr>
      <w:r>
        <w:t xml:space="preserve">Phone: </w:t>
      </w:r>
      <w:hyperlink r:id="rId22" w:history="1">
        <w:r>
          <w:rPr>
            <w:rStyle w:val="Hyperlink"/>
            <w:color w:val="500778"/>
            <w:shd w:val="clear" w:color="auto" w:fill="FAFAFA"/>
          </w:rPr>
          <w:t>0131 348 5000</w:t>
        </w:r>
      </w:hyperlink>
      <w:r>
        <w:rPr>
          <w:rFonts w:cs="Arial"/>
          <w:color w:val="1C1C1C"/>
          <w:shd w:val="clear" w:color="auto" w:fill="FAFAFA"/>
        </w:rPr>
        <w:t> or </w:t>
      </w:r>
      <w:hyperlink r:id="rId23" w:history="1">
        <w:r>
          <w:rPr>
            <w:rStyle w:val="Hyperlink"/>
            <w:color w:val="500778"/>
            <w:shd w:val="clear" w:color="auto" w:fill="FAFAFA"/>
          </w:rPr>
          <w:t>0800 092 7500</w:t>
        </w:r>
      </w:hyperlink>
      <w:r>
        <w:rPr>
          <w:rFonts w:cs="Arial"/>
          <w:color w:val="1C1C1C"/>
          <w:shd w:val="clear" w:color="auto" w:fill="FAFAFA"/>
        </w:rPr>
        <w:t> (freephone)</w:t>
      </w:r>
    </w:p>
    <w:p w14:paraId="442BAC42" w14:textId="77777777" w:rsidR="00607B73" w:rsidRDefault="00607B73" w:rsidP="00607B73">
      <w:pPr>
        <w:pStyle w:val="SPBodytext"/>
      </w:pPr>
    </w:p>
    <w:p w14:paraId="5A7C491A" w14:textId="2832E55E" w:rsidR="00607B73" w:rsidRDefault="00607B73" w:rsidP="00607B73">
      <w:pPr>
        <w:pStyle w:val="SPBodytext"/>
      </w:pPr>
      <w:r>
        <w:t xml:space="preserve">Email: </w:t>
      </w:r>
      <w:proofErr w:type="spellStart"/>
      <w:r>
        <w:t>engage@parliament.scot</w:t>
      </w:r>
      <w:proofErr w:type="spellEnd"/>
    </w:p>
    <w:p w14:paraId="6D0D3E36" w14:textId="77777777" w:rsidR="00607B73" w:rsidRDefault="00607B73" w:rsidP="00607B73">
      <w:pPr>
        <w:pStyle w:val="SPBodytext"/>
      </w:pPr>
    </w:p>
    <w:p w14:paraId="3018A0AB" w14:textId="4851CB91" w:rsidR="00607B73" w:rsidRDefault="00607B73" w:rsidP="00607B73">
      <w:pPr>
        <w:pStyle w:val="SPBodytext"/>
      </w:pPr>
      <w:r>
        <w:t xml:space="preserve">Twitter: </w:t>
      </w:r>
      <w:r w:rsidRPr="00607B73">
        <w:t>@</w:t>
      </w:r>
      <w:proofErr w:type="spellStart"/>
      <w:r w:rsidRPr="00607B73">
        <w:t>Engage_SP</w:t>
      </w:r>
      <w:proofErr w:type="spellEnd"/>
    </w:p>
    <w:p w14:paraId="3BD88E1F" w14:textId="77777777" w:rsidR="00607B73" w:rsidRDefault="00607B73" w:rsidP="00607B73">
      <w:pPr>
        <w:pStyle w:val="SPBodytext"/>
      </w:pPr>
    </w:p>
    <w:p w14:paraId="470D7D2D" w14:textId="04FB64C1" w:rsidR="00FA09C2" w:rsidRDefault="00607B73" w:rsidP="00607B73">
      <w:pPr>
        <w:pStyle w:val="SPBodytext"/>
        <w:rPr>
          <w:rFonts w:eastAsiaTheme="majorEastAsia"/>
        </w:rPr>
      </w:pPr>
      <w:r>
        <w:t>.</w:t>
      </w:r>
      <w:r w:rsidR="00FA09C2">
        <w:br w:type="page"/>
      </w:r>
    </w:p>
    <w:p w14:paraId="6B0AB974" w14:textId="77777777" w:rsidR="00654E07" w:rsidRDefault="00654E07" w:rsidP="00A3639D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</w:rPr>
      </w:pPr>
    </w:p>
    <w:p w14:paraId="70E7285F" w14:textId="77777777" w:rsidR="00654E07" w:rsidRDefault="00654E07" w:rsidP="00A3639D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</w:rPr>
      </w:pPr>
    </w:p>
    <w:p w14:paraId="22692FEC" w14:textId="77777777" w:rsidR="00654E07" w:rsidRDefault="00654E07" w:rsidP="00A3639D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</w:rPr>
      </w:pPr>
    </w:p>
    <w:p w14:paraId="086E822B" w14:textId="3860226A" w:rsidR="00555EF7" w:rsidRPr="00654E07" w:rsidRDefault="00210D71" w:rsidP="00A3639D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Style w:val="CoverEnglish"/>
        </w:rPr>
      </w:pPr>
      <w:hyperlink r:id="rId24" w:history="1">
        <w:r w:rsidR="00654E07" w:rsidRPr="00654E07">
          <w:rPr>
            <w:rStyle w:val="CoverEnglish"/>
          </w:rPr>
          <w:t>parliament.scot/covid-questions</w:t>
        </w:r>
      </w:hyperlink>
      <w:r w:rsidR="00654E07" w:rsidRPr="00654E07">
        <w:rPr>
          <w:rStyle w:val="CoverEnglish"/>
        </w:rPr>
        <w:t xml:space="preserve"> </w:t>
      </w:r>
      <w:r w:rsidR="008C3050" w:rsidRPr="00654E07">
        <w:rPr>
          <w:rStyle w:val="CoverEnglish"/>
        </w:rPr>
        <w:drawing>
          <wp:anchor distT="0" distB="0" distL="114300" distR="114300" simplePos="0" relativeHeight="251667456" behindDoc="1" locked="0" layoutInCell="1" allowOverlap="1" wp14:anchorId="782B189D" wp14:editId="4884935D">
            <wp:simplePos x="0" y="0"/>
            <wp:positionH relativeFrom="page">
              <wp:posOffset>-589537</wp:posOffset>
            </wp:positionH>
            <wp:positionV relativeFrom="page">
              <wp:posOffset>5786077</wp:posOffset>
            </wp:positionV>
            <wp:extent cx="8772308" cy="48586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-engagement-placehold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308" cy="485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50" w:rsidRPr="00654E07">
        <w:rPr>
          <w:rStyle w:val="CoverEnglish"/>
        </w:rPr>
        <w:drawing>
          <wp:anchor distT="0" distB="0" distL="114300" distR="114300" simplePos="0" relativeHeight="251676672" behindDoc="1" locked="0" layoutInCell="1" allowOverlap="1" wp14:anchorId="76ADB06C" wp14:editId="76C404F3">
            <wp:simplePos x="0" y="0"/>
            <wp:positionH relativeFrom="page">
              <wp:posOffset>-1905</wp:posOffset>
            </wp:positionH>
            <wp:positionV relativeFrom="page">
              <wp:posOffset>-254</wp:posOffset>
            </wp:positionV>
            <wp:extent cx="7560310" cy="10279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-engagement-cov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EF7" w:rsidRPr="00654E07" w:rsidSect="00F2232E">
      <w:headerReference w:type="default" r:id="rId26"/>
      <w:footerReference w:type="even" r:id="rId27"/>
      <w:footerReference w:type="default" r:id="rId28"/>
      <w:pgSz w:w="11900" w:h="16840"/>
      <w:pgMar w:top="1985" w:right="1247" w:bottom="1247" w:left="124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1B14E" w14:textId="77777777" w:rsidR="00210D71" w:rsidRDefault="00210D71" w:rsidP="00341E9F">
      <w:r>
        <w:separator/>
      </w:r>
    </w:p>
  </w:endnote>
  <w:endnote w:type="continuationSeparator" w:id="0">
    <w:p w14:paraId="5F2C3F5D" w14:textId="77777777" w:rsidR="00210D71" w:rsidRDefault="00210D71" w:rsidP="00341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750405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3C7A49" w14:textId="77777777" w:rsidR="00B25614" w:rsidRDefault="00B25614" w:rsidP="00B92695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2C15EB" w14:textId="77777777" w:rsidR="00B25614" w:rsidRDefault="00B256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</w:rPr>
      <w:id w:val="-20822825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632A83" w14:textId="77777777" w:rsidR="00B25614" w:rsidRPr="00B25614" w:rsidRDefault="00B25614" w:rsidP="00B92695">
        <w:pPr>
          <w:framePr w:wrap="none" w:vAnchor="text" w:hAnchor="margin" w:xAlign="center" w:y="1"/>
          <w:rPr>
            <w:rStyle w:val="PageNumber"/>
            <w:rFonts w:ascii="Arial" w:hAnsi="Arial" w:cs="Arial"/>
          </w:rPr>
        </w:pPr>
        <w:r w:rsidRPr="00B25614">
          <w:rPr>
            <w:rStyle w:val="PageNumber"/>
            <w:rFonts w:ascii="Arial" w:hAnsi="Arial" w:cs="Arial"/>
          </w:rPr>
          <w:fldChar w:fldCharType="begin"/>
        </w:r>
        <w:r w:rsidRPr="00B25614">
          <w:rPr>
            <w:rStyle w:val="PageNumber"/>
            <w:rFonts w:ascii="Arial" w:hAnsi="Arial" w:cs="Arial"/>
          </w:rPr>
          <w:instrText xml:space="preserve"> PAGE </w:instrText>
        </w:r>
        <w:r w:rsidRPr="00B25614">
          <w:rPr>
            <w:rStyle w:val="PageNumber"/>
            <w:rFonts w:ascii="Arial" w:hAnsi="Arial" w:cs="Arial"/>
          </w:rPr>
          <w:fldChar w:fldCharType="separate"/>
        </w:r>
        <w:r w:rsidRPr="00B25614">
          <w:rPr>
            <w:rStyle w:val="PageNumber"/>
            <w:rFonts w:ascii="Arial" w:hAnsi="Arial" w:cs="Arial"/>
            <w:noProof/>
          </w:rPr>
          <w:t>1</w:t>
        </w:r>
        <w:r w:rsidRPr="00B25614">
          <w:rPr>
            <w:rStyle w:val="PageNumber"/>
            <w:rFonts w:ascii="Arial" w:hAnsi="Arial" w:cs="Arial"/>
          </w:rPr>
          <w:fldChar w:fldCharType="end"/>
        </w:r>
      </w:p>
    </w:sdtContent>
  </w:sdt>
  <w:p w14:paraId="6662C375" w14:textId="77777777" w:rsidR="00B25614" w:rsidRDefault="00B25614" w:rsidP="00F2232E">
    <w:pPr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9E7C5" w14:textId="77777777" w:rsidR="00210D71" w:rsidRDefault="00210D71" w:rsidP="00341E9F">
      <w:r>
        <w:separator/>
      </w:r>
    </w:p>
  </w:footnote>
  <w:footnote w:type="continuationSeparator" w:id="0">
    <w:p w14:paraId="08FC89C6" w14:textId="77777777" w:rsidR="00210D71" w:rsidRDefault="00210D71" w:rsidP="00341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B2380" w14:textId="77777777" w:rsidR="00341E9F" w:rsidRDefault="00341E9F">
    <w:r>
      <w:rPr>
        <w:noProof/>
      </w:rPr>
      <w:drawing>
        <wp:anchor distT="0" distB="0" distL="114300" distR="114300" simplePos="0" relativeHeight="251659264" behindDoc="1" locked="0" layoutInCell="1" allowOverlap="1" wp14:anchorId="561EE233" wp14:editId="79D8A8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4800" cy="10698324"/>
          <wp:effectExtent l="0" t="0" r="0" b="0"/>
          <wp:wrapNone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-engagement-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98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7A03C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AC8D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7461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6E1A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643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A08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8467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DE5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28A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FEF0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405F1"/>
    <w:multiLevelType w:val="multilevel"/>
    <w:tmpl w:val="8D8E09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AB2D93"/>
    <w:multiLevelType w:val="multilevel"/>
    <w:tmpl w:val="8D8E09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84523A"/>
    <w:multiLevelType w:val="hybridMultilevel"/>
    <w:tmpl w:val="D7EC3104"/>
    <w:lvl w:ilvl="0" w:tplc="4D2CF9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A47CD2"/>
    <w:multiLevelType w:val="multilevel"/>
    <w:tmpl w:val="476675E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567" w:firstLine="15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851" w:firstLine="589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236593"/>
    <w:multiLevelType w:val="multilevel"/>
    <w:tmpl w:val="3162D41A"/>
    <w:numStyleLink w:val="SPEngagementlist"/>
  </w:abstractNum>
  <w:abstractNum w:abstractNumId="15" w15:restartNumberingAfterBreak="0">
    <w:nsid w:val="41360317"/>
    <w:multiLevelType w:val="multilevel"/>
    <w:tmpl w:val="3162D41A"/>
    <w:styleLink w:val="SPEngagement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9512CC"/>
    <w:multiLevelType w:val="multilevel"/>
    <w:tmpl w:val="8D8E09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B67973"/>
    <w:multiLevelType w:val="multilevel"/>
    <w:tmpl w:val="8D8E09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B6574A"/>
    <w:multiLevelType w:val="multilevel"/>
    <w:tmpl w:val="509E4E2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500778"/>
        <w:sz w:val="24"/>
        <w:u w:val="none"/>
        <w:vertAlign w:val="baseline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CC8A00"/>
        <w:sz w:val="24"/>
        <w:u w:val="none"/>
        <w:vertAlign w:val="baseline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73787B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3"/>
  </w:num>
  <w:num w:numId="5">
    <w:abstractNumId w:val="16"/>
  </w:num>
  <w:num w:numId="6">
    <w:abstractNumId w:val="17"/>
  </w:num>
  <w:num w:numId="7">
    <w:abstractNumId w:val="18"/>
  </w:num>
  <w:num w:numId="8">
    <w:abstractNumId w:val="14"/>
  </w:num>
  <w:num w:numId="9">
    <w:abstractNumId w:val="15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41"/>
    <w:rsid w:val="000256E3"/>
    <w:rsid w:val="00092AB3"/>
    <w:rsid w:val="000A0E7B"/>
    <w:rsid w:val="000D06BD"/>
    <w:rsid w:val="00105BA1"/>
    <w:rsid w:val="00105EE4"/>
    <w:rsid w:val="00150FB8"/>
    <w:rsid w:val="00162394"/>
    <w:rsid w:val="001900BB"/>
    <w:rsid w:val="001963C0"/>
    <w:rsid w:val="001B4B16"/>
    <w:rsid w:val="001D304C"/>
    <w:rsid w:val="001E000F"/>
    <w:rsid w:val="002074C6"/>
    <w:rsid w:val="00210D71"/>
    <w:rsid w:val="0021367F"/>
    <w:rsid w:val="00216B15"/>
    <w:rsid w:val="00234696"/>
    <w:rsid w:val="0027292D"/>
    <w:rsid w:val="002A47DC"/>
    <w:rsid w:val="002D3EE3"/>
    <w:rsid w:val="0032775E"/>
    <w:rsid w:val="00330A37"/>
    <w:rsid w:val="00341E9F"/>
    <w:rsid w:val="00374686"/>
    <w:rsid w:val="00391073"/>
    <w:rsid w:val="003E4C1A"/>
    <w:rsid w:val="003F6DE4"/>
    <w:rsid w:val="0043021C"/>
    <w:rsid w:val="00436FD7"/>
    <w:rsid w:val="00437892"/>
    <w:rsid w:val="00453C00"/>
    <w:rsid w:val="00460356"/>
    <w:rsid w:val="0048012F"/>
    <w:rsid w:val="004A5A45"/>
    <w:rsid w:val="004D6A5A"/>
    <w:rsid w:val="00501127"/>
    <w:rsid w:val="00520A56"/>
    <w:rsid w:val="0052398D"/>
    <w:rsid w:val="00540C00"/>
    <w:rsid w:val="00547597"/>
    <w:rsid w:val="00552A4A"/>
    <w:rsid w:val="00555EF7"/>
    <w:rsid w:val="00561A69"/>
    <w:rsid w:val="0057203F"/>
    <w:rsid w:val="005777A6"/>
    <w:rsid w:val="005A1680"/>
    <w:rsid w:val="005E37F5"/>
    <w:rsid w:val="00607B73"/>
    <w:rsid w:val="0061614E"/>
    <w:rsid w:val="00645B5F"/>
    <w:rsid w:val="006468A7"/>
    <w:rsid w:val="00652676"/>
    <w:rsid w:val="00654E07"/>
    <w:rsid w:val="006C43B3"/>
    <w:rsid w:val="006F15BA"/>
    <w:rsid w:val="007032F5"/>
    <w:rsid w:val="00705C75"/>
    <w:rsid w:val="007170C0"/>
    <w:rsid w:val="0072328F"/>
    <w:rsid w:val="007641BD"/>
    <w:rsid w:val="007676E0"/>
    <w:rsid w:val="00777427"/>
    <w:rsid w:val="00782641"/>
    <w:rsid w:val="007A6F00"/>
    <w:rsid w:val="007B3ACA"/>
    <w:rsid w:val="00823B6A"/>
    <w:rsid w:val="008319FF"/>
    <w:rsid w:val="00851862"/>
    <w:rsid w:val="00867D92"/>
    <w:rsid w:val="008856E3"/>
    <w:rsid w:val="00892743"/>
    <w:rsid w:val="00895181"/>
    <w:rsid w:val="008C3050"/>
    <w:rsid w:val="008C4828"/>
    <w:rsid w:val="008C62D6"/>
    <w:rsid w:val="00902DE5"/>
    <w:rsid w:val="0090423B"/>
    <w:rsid w:val="00A11D11"/>
    <w:rsid w:val="00A270AF"/>
    <w:rsid w:val="00A3639D"/>
    <w:rsid w:val="00A77AB3"/>
    <w:rsid w:val="00A84836"/>
    <w:rsid w:val="00AC1E58"/>
    <w:rsid w:val="00AD661E"/>
    <w:rsid w:val="00AF420A"/>
    <w:rsid w:val="00B05486"/>
    <w:rsid w:val="00B2144D"/>
    <w:rsid w:val="00B25614"/>
    <w:rsid w:val="00B25994"/>
    <w:rsid w:val="00B3359A"/>
    <w:rsid w:val="00B40C78"/>
    <w:rsid w:val="00B4163F"/>
    <w:rsid w:val="00B76805"/>
    <w:rsid w:val="00B92695"/>
    <w:rsid w:val="00B92F46"/>
    <w:rsid w:val="00BA0A6D"/>
    <w:rsid w:val="00BE6DCC"/>
    <w:rsid w:val="00BF5B0D"/>
    <w:rsid w:val="00C10E2C"/>
    <w:rsid w:val="00C74F8F"/>
    <w:rsid w:val="00C879D8"/>
    <w:rsid w:val="00CC1C9D"/>
    <w:rsid w:val="00CD007A"/>
    <w:rsid w:val="00CD5152"/>
    <w:rsid w:val="00CD6ECE"/>
    <w:rsid w:val="00D161F6"/>
    <w:rsid w:val="00D162B0"/>
    <w:rsid w:val="00D30B5F"/>
    <w:rsid w:val="00D5013D"/>
    <w:rsid w:val="00D55942"/>
    <w:rsid w:val="00D55E85"/>
    <w:rsid w:val="00D9785F"/>
    <w:rsid w:val="00E63C67"/>
    <w:rsid w:val="00E978F0"/>
    <w:rsid w:val="00EE47C0"/>
    <w:rsid w:val="00F03324"/>
    <w:rsid w:val="00F2232E"/>
    <w:rsid w:val="00F26383"/>
    <w:rsid w:val="00F37509"/>
    <w:rsid w:val="00F47D3F"/>
    <w:rsid w:val="00F925E0"/>
    <w:rsid w:val="00FA09C2"/>
    <w:rsid w:val="00FF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DCACB"/>
  <w15:chartTrackingRefBased/>
  <w15:docId w15:val="{00C6D092-4273-4342-86A5-45078E64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62394"/>
  </w:style>
  <w:style w:type="paragraph" w:styleId="Heading1">
    <w:name w:val="heading 1"/>
    <w:basedOn w:val="Normal"/>
    <w:next w:val="Normal"/>
    <w:link w:val="Heading1Char"/>
    <w:uiPriority w:val="9"/>
    <w:rsid w:val="006468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B055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8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B0559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468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7033B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768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B055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680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B055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768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703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7680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703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7680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7680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C00"/>
    <w:rPr>
      <w:color w:val="0000FF"/>
      <w:u w:val="single"/>
    </w:rPr>
  </w:style>
  <w:style w:type="character" w:customStyle="1" w:styleId="CoverEnglish">
    <w:name w:val="Cover English"/>
    <w:basedOn w:val="DefaultParagraphFont"/>
    <w:uiPriority w:val="1"/>
    <w:qFormat/>
    <w:rsid w:val="007170C0"/>
    <w:rPr>
      <w:rFonts w:ascii="Arial" w:eastAsiaTheme="majorEastAsia" w:hAnsi="Arial" w:cs="Arial"/>
      <w:b/>
      <w:bCs/>
      <w:noProof/>
      <w:color w:val="FFFFFF" w:themeColor="background1"/>
      <w:sz w:val="56"/>
      <w:szCs w:val="56"/>
    </w:rPr>
  </w:style>
  <w:style w:type="character" w:customStyle="1" w:styleId="CoverGaelic">
    <w:name w:val="Cover Gaelic"/>
    <w:basedOn w:val="CoverEnglish"/>
    <w:uiPriority w:val="1"/>
    <w:qFormat/>
    <w:rsid w:val="007170C0"/>
    <w:rPr>
      <w:rFonts w:ascii="Arial" w:eastAsiaTheme="majorEastAsia" w:hAnsi="Arial" w:cs="Arial"/>
      <w:b w:val="0"/>
      <w:bCs/>
      <w:noProof/>
      <w:color w:val="FFFFFF" w:themeColor="background1"/>
      <w:sz w:val="56"/>
      <w:szCs w:val="56"/>
    </w:rPr>
  </w:style>
  <w:style w:type="character" w:customStyle="1" w:styleId="Coverdate">
    <w:name w:val="Cover date"/>
    <w:basedOn w:val="DefaultParagraphFont"/>
    <w:uiPriority w:val="1"/>
    <w:qFormat/>
    <w:rsid w:val="001963C0"/>
    <w:rPr>
      <w:rFonts w:ascii="Arial" w:hAnsi="Arial" w:cs="Arial"/>
      <w:color w:val="FFFFFF" w:themeColor="background1"/>
    </w:rPr>
  </w:style>
  <w:style w:type="character" w:customStyle="1" w:styleId="SPHeading1">
    <w:name w:val="SP Heading 1"/>
    <w:basedOn w:val="DefaultParagraphFont"/>
    <w:uiPriority w:val="1"/>
    <w:qFormat/>
    <w:rsid w:val="00D55E85"/>
    <w:rPr>
      <w:rFonts w:ascii="Arial" w:hAnsi="Arial" w:cs="Arial"/>
      <w:b/>
      <w:bCs/>
      <w:color w:val="500778"/>
      <w:sz w:val="50"/>
      <w:szCs w:val="50"/>
    </w:rPr>
  </w:style>
  <w:style w:type="paragraph" w:customStyle="1" w:styleId="SPBodytext">
    <w:name w:val="SP Body text"/>
    <w:basedOn w:val="Normal"/>
    <w:qFormat/>
    <w:rsid w:val="00D55E85"/>
    <w:rPr>
      <w:rFonts w:ascii="Arial" w:hAnsi="Arial"/>
      <w:color w:val="000000" w:themeColor="text1"/>
    </w:rPr>
  </w:style>
  <w:style w:type="paragraph" w:customStyle="1" w:styleId="SPHeading2">
    <w:name w:val="SP Heading 2"/>
    <w:basedOn w:val="SPBodytext"/>
    <w:qFormat/>
    <w:rsid w:val="00D55E85"/>
    <w:rPr>
      <w:b/>
      <w:bCs/>
      <w:color w:val="B0008E"/>
      <w:sz w:val="40"/>
      <w:szCs w:val="40"/>
    </w:rPr>
  </w:style>
  <w:style w:type="paragraph" w:customStyle="1" w:styleId="SPHeading3">
    <w:name w:val="SP Heading 3"/>
    <w:basedOn w:val="SPBodytext"/>
    <w:qFormat/>
    <w:rsid w:val="00895181"/>
    <w:rPr>
      <w:b/>
      <w:bCs/>
      <w:color w:val="CC8A00"/>
      <w:sz w:val="34"/>
      <w:szCs w:val="34"/>
    </w:rPr>
  </w:style>
  <w:style w:type="paragraph" w:customStyle="1" w:styleId="SPHeading4">
    <w:name w:val="SP Heading 4"/>
    <w:basedOn w:val="SPBodytext"/>
    <w:qFormat/>
    <w:rsid w:val="00C879D8"/>
    <w:rPr>
      <w:b/>
      <w:bCs/>
      <w:color w:val="73787B"/>
      <w:sz w:val="30"/>
      <w:szCs w:val="30"/>
    </w:rPr>
  </w:style>
  <w:style w:type="numbering" w:customStyle="1" w:styleId="SPEngagementlist">
    <w:name w:val="SP Engagement list"/>
    <w:uiPriority w:val="99"/>
    <w:rsid w:val="004A5A45"/>
    <w:pPr>
      <w:numPr>
        <w:numId w:val="9"/>
      </w:numPr>
    </w:pPr>
  </w:style>
  <w:style w:type="table" w:styleId="TableGrid">
    <w:name w:val="Table Grid"/>
    <w:basedOn w:val="TableNormal"/>
    <w:uiPriority w:val="39"/>
    <w:rsid w:val="00F03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Calloutbox">
    <w:name w:val="SP Call out box"/>
    <w:basedOn w:val="Normal"/>
    <w:qFormat/>
    <w:rsid w:val="001900BB"/>
    <w:pPr>
      <w:pBdr>
        <w:left w:val="single" w:sz="36" w:space="0" w:color="500778"/>
      </w:pBdr>
      <w:shd w:val="clear" w:color="auto" w:fill="F9F3E5"/>
      <w:suppressAutoHyphens/>
      <w:autoSpaceDE w:val="0"/>
      <w:autoSpaceDN w:val="0"/>
      <w:adjustRightInd w:val="0"/>
      <w:spacing w:before="200" w:after="200"/>
      <w:ind w:left="113" w:right="57"/>
      <w:textAlignment w:val="center"/>
    </w:pPr>
    <w:rPr>
      <w:rFonts w:ascii="Arial" w:hAnsi="Arial" w:cs="MinionPro-Regular"/>
      <w:color w:val="000000"/>
    </w:rPr>
  </w:style>
  <w:style w:type="table" w:customStyle="1" w:styleId="SPCallOut">
    <w:name w:val="SP Call Out"/>
    <w:basedOn w:val="TableNormal"/>
    <w:uiPriority w:val="99"/>
    <w:rsid w:val="006C43B3"/>
    <w:pPr>
      <w:spacing w:before="100" w:after="100"/>
      <w:ind w:left="113" w:right="113"/>
    </w:pPr>
    <w:rPr>
      <w:rFonts w:ascii="Arial" w:hAnsi="Arial"/>
    </w:rPr>
    <w:tblPr>
      <w:tblBorders>
        <w:left w:val="single" w:sz="36" w:space="0" w:color="500778"/>
      </w:tblBorders>
    </w:tblPr>
    <w:tcPr>
      <w:shd w:val="clear" w:color="auto" w:fill="F9F3E5"/>
    </w:tcPr>
  </w:style>
  <w:style w:type="paragraph" w:styleId="FootnoteText">
    <w:name w:val="footnote text"/>
    <w:basedOn w:val="Normal"/>
    <w:link w:val="FootnoteTextChar"/>
    <w:uiPriority w:val="99"/>
    <w:semiHidden/>
    <w:unhideWhenUsed/>
    <w:rsid w:val="00105EE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5E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5EE4"/>
    <w:rPr>
      <w:vertAlign w:val="superscript"/>
    </w:rPr>
  </w:style>
  <w:style w:type="paragraph" w:customStyle="1" w:styleId="SPFootnote">
    <w:name w:val="SP Footnote"/>
    <w:basedOn w:val="FootnoteText"/>
    <w:qFormat/>
    <w:rsid w:val="00105EE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B25614"/>
  </w:style>
  <w:style w:type="paragraph" w:customStyle="1" w:styleId="SPHeading5">
    <w:name w:val="SP Heading 5"/>
    <w:basedOn w:val="SPBodytext"/>
    <w:qFormat/>
    <w:rsid w:val="007676E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032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468A7"/>
    <w:rPr>
      <w:rFonts w:asciiTheme="majorHAnsi" w:eastAsiaTheme="majorEastAsia" w:hAnsiTheme="majorHAnsi" w:cstheme="majorBidi"/>
      <w:color w:val="3B0559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68A7"/>
    <w:rPr>
      <w:rFonts w:asciiTheme="majorHAnsi" w:eastAsiaTheme="majorEastAsia" w:hAnsiTheme="majorHAnsi" w:cstheme="majorBidi"/>
      <w:color w:val="3B0559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68A7"/>
    <w:rPr>
      <w:rFonts w:asciiTheme="majorHAnsi" w:eastAsiaTheme="majorEastAsia" w:hAnsiTheme="majorHAnsi" w:cstheme="majorBidi"/>
      <w:color w:val="27033B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B76805"/>
    <w:rPr>
      <w:rFonts w:asciiTheme="majorHAnsi" w:eastAsiaTheme="majorEastAsia" w:hAnsiTheme="majorHAnsi" w:cstheme="majorBidi"/>
      <w:i/>
      <w:iCs/>
      <w:color w:val="3B055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76805"/>
    <w:rPr>
      <w:rFonts w:asciiTheme="majorHAnsi" w:eastAsiaTheme="majorEastAsia" w:hAnsiTheme="majorHAnsi" w:cstheme="majorBidi"/>
      <w:color w:val="3B05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76805"/>
    <w:rPr>
      <w:rFonts w:asciiTheme="majorHAnsi" w:eastAsiaTheme="majorEastAsia" w:hAnsiTheme="majorHAnsi" w:cstheme="majorBidi"/>
      <w:color w:val="2703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76805"/>
    <w:rPr>
      <w:rFonts w:asciiTheme="majorHAnsi" w:eastAsiaTheme="majorEastAsia" w:hAnsiTheme="majorHAnsi" w:cstheme="majorBidi"/>
      <w:i/>
      <w:iCs/>
      <w:color w:val="2703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B768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B768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B40C78"/>
  </w:style>
  <w:style w:type="paragraph" w:styleId="Title">
    <w:name w:val="Title"/>
    <w:basedOn w:val="Normal"/>
    <w:next w:val="Normal"/>
    <w:link w:val="TitleChar"/>
    <w:uiPriority w:val="10"/>
    <w:qFormat/>
    <w:rsid w:val="00B40C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C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B40C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0C7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B40C7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B40C7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B40C78"/>
    <w:pPr>
      <w:pBdr>
        <w:top w:val="single" w:sz="4" w:space="10" w:color="500778" w:themeColor="accent1"/>
        <w:bottom w:val="single" w:sz="4" w:space="10" w:color="500778" w:themeColor="accent1"/>
      </w:pBdr>
      <w:spacing w:before="360" w:after="360"/>
      <w:ind w:left="864" w:right="864"/>
      <w:jc w:val="center"/>
    </w:pPr>
    <w:rPr>
      <w:i/>
      <w:iCs/>
      <w:color w:val="5007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C78"/>
    <w:rPr>
      <w:i/>
      <w:iCs/>
      <w:color w:val="500778" w:themeColor="accent1"/>
    </w:rPr>
  </w:style>
  <w:style w:type="character" w:styleId="IntenseEmphasis">
    <w:name w:val="Intense Emphasis"/>
    <w:basedOn w:val="DefaultParagraphFont"/>
    <w:uiPriority w:val="21"/>
    <w:rsid w:val="00B40C78"/>
    <w:rPr>
      <w:i/>
      <w:iCs/>
      <w:color w:val="500778" w:themeColor="accent1"/>
    </w:rPr>
  </w:style>
  <w:style w:type="character" w:styleId="Strong">
    <w:name w:val="Strong"/>
    <w:basedOn w:val="DefaultParagraphFont"/>
    <w:uiPriority w:val="22"/>
    <w:rsid w:val="00B40C7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B40C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C7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B40C7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B40C78"/>
    <w:rPr>
      <w:b/>
      <w:bCs/>
      <w:smallCaps/>
      <w:color w:val="500778" w:themeColor="accent1"/>
      <w:spacing w:val="5"/>
    </w:rPr>
  </w:style>
  <w:style w:type="character" w:styleId="BookTitle">
    <w:name w:val="Book Title"/>
    <w:basedOn w:val="DefaultParagraphFont"/>
    <w:uiPriority w:val="33"/>
    <w:rsid w:val="00B40C78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B40C7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826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2641"/>
    <w:pPr>
      <w:spacing w:after="100"/>
    </w:pPr>
    <w:rPr>
      <w:rFonts w:ascii="Arial" w:eastAsia="Calibri" w:hAnsi="Arial" w:cs="Times New Roman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82641"/>
    <w:pPr>
      <w:spacing w:after="100"/>
      <w:ind w:left="240"/>
    </w:pPr>
    <w:rPr>
      <w:rFonts w:ascii="Arial" w:eastAsia="Calibri" w:hAnsi="Arial" w:cs="Times New Roman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223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32E"/>
  </w:style>
  <w:style w:type="paragraph" w:styleId="Footer">
    <w:name w:val="footer"/>
    <w:basedOn w:val="Normal"/>
    <w:link w:val="FooterChar"/>
    <w:uiPriority w:val="99"/>
    <w:unhideWhenUsed/>
    <w:rsid w:val="00F223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32E"/>
  </w:style>
  <w:style w:type="paragraph" w:styleId="BalloonText">
    <w:name w:val="Balloon Text"/>
    <w:basedOn w:val="Normal"/>
    <w:link w:val="BalloonTextChar"/>
    <w:uiPriority w:val="99"/>
    <w:semiHidden/>
    <w:unhideWhenUsed/>
    <w:rsid w:val="00F223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32E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162B0"/>
    <w:pPr>
      <w:widowControl w:val="0"/>
      <w:pBdr>
        <w:top w:val="single" w:sz="4" w:space="1" w:color="5C2482"/>
        <w:between w:val="single" w:sz="4" w:space="1" w:color="5C2482"/>
      </w:pBdr>
      <w:tabs>
        <w:tab w:val="right" w:pos="9300"/>
      </w:tabs>
      <w:suppressAutoHyphens/>
      <w:autoSpaceDE w:val="0"/>
      <w:autoSpaceDN w:val="0"/>
      <w:adjustRightInd w:val="0"/>
      <w:spacing w:after="100" w:line="300" w:lineRule="exact"/>
      <w:ind w:left="510"/>
      <w:textAlignment w:val="center"/>
    </w:pPr>
    <w:rPr>
      <w:rFonts w:ascii="Arial" w:eastAsiaTheme="minorEastAsia" w:hAnsi="Arial" w:cs="Arial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207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54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83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70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139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7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491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5512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engage.parliament.scot/group/10986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engage.parliament.scot/community/3508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engage.parliament.scot/group/10985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engage.parliament.scot/community/3508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engage.parliament.scot/community/3508" TargetMode="External"/><Relationship Id="rId23" Type="http://schemas.openxmlformats.org/officeDocument/2006/relationships/hyperlink" Target="tel:08000927500" TargetMode="External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s://engage.parliament.scot/group/11051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tel:01313485000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802587\AppData\Local\Microsoft\Windows\INetCache\IE\C2GEZSER\SP%20Engagement%20Committee%20Template.dotx" TargetMode="External"/></Relationships>
</file>

<file path=word/theme/theme1.xml><?xml version="1.0" encoding="utf-8"?>
<a:theme xmlns:a="http://schemas.openxmlformats.org/drawingml/2006/main" name="Corporate Palette">
  <a:themeElements>
    <a:clrScheme name="Corporate 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00778"/>
      </a:accent1>
      <a:accent2>
        <a:srgbClr val="003057"/>
      </a:accent2>
      <a:accent3>
        <a:srgbClr val="B0008E"/>
      </a:accent3>
      <a:accent4>
        <a:srgbClr val="CC8A00"/>
      </a:accent4>
      <a:accent5>
        <a:srgbClr val="9B945F"/>
      </a:accent5>
      <a:accent6>
        <a:srgbClr val="84878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/>
      </a:spPr>
      <a:bodyPr vertOverflow="clip" wrap="square" lIns="18288" tIns="0" rIns="0" bIns="0" upright="1"/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/>
      </a:spPr>
      <a:bodyPr vertOverflow="clip" wrap="square" lIns="18288" tIns="0" rIns="0" bIns="0" upright="1"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?mso-contentType ?>
<SharedContentType xmlns="Microsoft.SharePoint.Taxonomy.ContentTypeSync" SourceId="29520354-60ee-4851-b0d3-4d1ffc9b6630" ContentTypeId="0x010100632D0FD7D2EC4A41966F9B23650F68503A05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632D0FD7D2EC4A41966F9B23650F68503A0500D4B6F46788239D4FBB921D7791ADCDFC" ma:contentTypeVersion="50" ma:contentTypeDescription="" ma:contentTypeScope="" ma:versionID="beb980c72ca31add5221f571933a19ea">
  <xsd:schema xmlns:xsd="http://www.w3.org/2001/XMLSchema" xmlns:xs="http://www.w3.org/2001/XMLSchema" xmlns:p="http://schemas.microsoft.com/office/2006/metadata/properties" xmlns:ns2="http://schemas.microsoft.com/sharepoint.v3" xmlns:ns3="21141c76-a131-4377-97a3-508a419862f1" xmlns:ns4="http://schemas.microsoft.com/sharepoint/v3/fields" targetNamespace="http://schemas.microsoft.com/office/2006/metadata/properties" ma:root="true" ma:fieldsID="abeba991d6dfe3f197a95662e8247606" ns2:_="" ns3:_="" ns4:_="">
    <xsd:import namespace="http://schemas.microsoft.com/sharepoint.v3"/>
    <xsd:import namespace="21141c76-a131-4377-97a3-508a419862f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4:_Publisher" minOccurs="0"/>
                <xsd:element ref="ns4:wic_System_Copyright" minOccurs="0"/>
                <xsd:element ref="ns3:m233fa42ddda444a97ecfbe326b55e92" minOccurs="0"/>
                <xsd:element ref="ns3:p63ddc83d83a46ac9835e8fd9c641db3" minOccurs="0"/>
                <xsd:element ref="ns3:TaxCatchAll" minOccurs="0"/>
                <xsd:element ref="ns3:TaxCatchAllLabel" minOccurs="0"/>
                <xsd:element ref="ns3:f12c4e522cb8463cafd748d94105ec43" minOccurs="0"/>
                <xsd:element ref="ns3:bc594c06ad0844898f20a52c24198475" minOccurs="0"/>
                <xsd:element ref="ns3:nd33f23bd3244702afaf7f41bd4f237d" minOccurs="0"/>
                <xsd:element ref="ns3:Disposal_x0020_trigger_x0020_date" minOccurs="0"/>
                <xsd:element ref="ns3:Original_x0020_created" minOccurs="0"/>
                <xsd:element ref="ns3:Original_x0020_author" minOccurs="0"/>
                <xsd:element ref="ns3:Original_x0020_modified" minOccurs="0"/>
                <xsd:element ref="ns3:ha789e64868144058839d6b3b26d3e60" minOccurs="0"/>
                <xsd:element ref="ns3:p44038fcae9e47c6860b48a0bc458a23" minOccurs="0"/>
                <xsd:element ref="ns3:ib87db6a06e44fef88dfd0cf5a8a3c9c" minOccurs="0"/>
                <xsd:element ref="ns3:Project_x0020_number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2" nillable="true" ma:displayName="Description" ma:internalName="Category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41c76-a131-4377-97a3-508a419862f1" elementFormDefault="qualified">
    <xsd:import namespace="http://schemas.microsoft.com/office/2006/documentManagement/types"/>
    <xsd:import namespace="http://schemas.microsoft.com/office/infopath/2007/PartnerControls"/>
    <xsd:element name="m233fa42ddda444a97ecfbe326b55e92" ma:index="10" nillable="true" ma:taxonomy="true" ma:internalName="m233fa42ddda444a97ecfbe326b55e92" ma:taxonomyFieldName="_cx_NationalCaveats" ma:displayName="Security Caveats" ma:default="" ma:fieldId="{6233fa42-ddda-444a-97ec-fbe326b55e92}" ma:taxonomyMulti="true" ma:sspId="29520354-60ee-4851-b0d3-4d1ffc9b6630" ma:termSetId="b7259827-f150-46df-b570-0ee5307f86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63ddc83d83a46ac9835e8fd9c641db3" ma:index="12" nillable="true" ma:taxonomy="true" ma:internalName="p63ddc83d83a46ac9835e8fd9c641db3" ma:taxonomyFieldName="Language1" ma:displayName="Language" ma:default="1;#English|8f5ff656-5a7e-462f-b6ae-4a4400758434" ma:fieldId="{963ddc83-d83a-46ac-9835-e8fd9c641db3}" ma:sspId="29520354-60ee-4851-b0d3-4d1ffc9b6630" ma:termSetId="b2401dee-1322-420c-b43c-00432a3518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4f2abc4-eab8-4efe-ba83-5d63e568db0d}" ma:internalName="TaxCatchAll" ma:showField="CatchAllData" ma:web="b10735ac-0ffa-4021-8215-f375ad479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f4f2abc4-eab8-4efe-ba83-5d63e568db0d}" ma:internalName="TaxCatchAllLabel" ma:readOnly="true" ma:showField="CatchAllDataLabel" ma:web="b10735ac-0ffa-4021-8215-f375ad4799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12c4e522cb8463cafd748d94105ec43" ma:index="17" nillable="true" ma:taxonomy="true" ma:internalName="f12c4e522cb8463cafd748d94105ec43" ma:taxonomyFieldName="Document_x0020_type" ma:displayName="Document type" ma:default="" ma:fieldId="{f12c4e52-2cb8-463c-afd7-48d94105ec43}" ma:sspId="29520354-60ee-4851-b0d3-4d1ffc9b6630" ma:termSetId="3db350bc-fdb0-4b26-a83f-5b890cb06b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594c06ad0844898f20a52c24198475" ma:index="19" nillable="true" ma:taxonomy="true" ma:internalName="bc594c06ad0844898f20a52c24198475" ma:taxonomyFieldName="_cx_SecurityMarkings" ma:displayName="Security Markings" ma:default="" ma:fieldId="{bc594c06-ad08-4489-8f20-a52c24198475}" ma:sspId="29520354-60ee-4851-b0d3-4d1ffc9b6630" ma:termSetId="a9da5f56-ebc6-4d64-8a44-41072e1701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33f23bd3244702afaf7f41bd4f237d" ma:index="22" nillable="true" ma:taxonomy="true" ma:internalName="nd33f23bd3244702afaf7f41bd4f237d" ma:taxonomyFieldName="Record_x0020_classification" ma:displayName="Record classification" ma:default="" ma:fieldId="{7d33f23b-d324-4702-afaf-7f41bd4f237d}" ma:sspId="29520354-60ee-4851-b0d3-4d1ffc9b6630" ma:termSetId="4715f84a-38fd-4106-b98b-ed29d465c2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sposal_x0020_trigger_x0020_date" ma:index="23" nillable="true" ma:displayName="Disposal trigger date" ma:description="The date that triggers the start of the retention period prior to disposal of the resource e.g. End of Session" ma:format="DateOnly" ma:hidden="true" ma:internalName="Disposal_x0020_trigger_x0020_date" ma:readOnly="false">
      <xsd:simpleType>
        <xsd:restriction base="dms:DateTime"/>
      </xsd:simpleType>
    </xsd:element>
    <xsd:element name="Original_x0020_created" ma:index="24" nillable="true" ma:displayName="Original created" ma:description="Original date of creation of the resource (before migration to SharePoint 2013 (DRM system))" ma:format="DateTime" ma:hidden="true" ma:internalName="Original_x0020_created" ma:readOnly="false">
      <xsd:simpleType>
        <xsd:restriction base="dms:DateTime"/>
      </xsd:simpleType>
    </xsd:element>
    <xsd:element name="Original_x0020_author" ma:index="25" nillable="true" ma:displayName="Original author" ma:description="Original entity responsible for making the resource (before migration to SharePoint 2013 (DRM system))" ma:hidden="true" ma:internalName="Original_x0020_author" ma:readOnly="false">
      <xsd:simpleType>
        <xsd:restriction base="dms:Text">
          <xsd:maxLength value="255"/>
        </xsd:restriction>
      </xsd:simpleType>
    </xsd:element>
    <xsd:element name="Original_x0020_modified" ma:index="26" nillable="true" ma:displayName="Original modified" ma:description="Original date on which the resource was changed (before migration to SharePoint 2013 (DRM system))" ma:format="DateTime" ma:hidden="true" ma:internalName="Original_x0020_modified" ma:readOnly="false">
      <xsd:simpleType>
        <xsd:restriction base="dms:DateTime"/>
      </xsd:simpleType>
    </xsd:element>
    <xsd:element name="ha789e64868144058839d6b3b26d3e60" ma:index="27" ma:taxonomy="true" ma:internalName="ha789e64868144058839d6b3b26d3e60" ma:taxonomyFieldName="Project" ma:displayName="Project" ma:default="555;#Digital engagement tools team 2019|6830b9ff-6f62-4181-b05f-07e42521abbe" ma:fieldId="{1a789e64-8681-4405-8839-d6b3b26d3e60}" ma:sspId="29520354-60ee-4851-b0d3-4d1ffc9b6630" ma:termSetId="fd1dc595-f949-477d-8070-21f7a11875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44038fcae9e47c6860b48a0bc458a23" ma:index="28" nillable="true" ma:taxonomy="true" ma:internalName="p44038fcae9e47c6860b48a0bc458a23" ma:taxonomyFieldName="Project_x0020_stage" ma:displayName="Project stage" ma:default="" ma:fieldId="{944038fc-ae9e-47c6-860b-48a0bc458a23}" ma:sspId="29520354-60ee-4851-b0d3-4d1ffc9b6630" ma:termSetId="30f9f77e-b6f0-4250-9a72-0cd8a16f5dc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b87db6a06e44fef88dfd0cf5a8a3c9c" ma:index="32" ma:taxonomy="true" ma:internalName="ib87db6a06e44fef88dfd0cf5a8a3c9c" ma:taxonomyFieldName="Project_x0020_type" ma:displayName="Project type" ma:default="4;#Service delivery|0373dd69-d196-4a59-99c3-ddbbba030274" ma:fieldId="{2b87db6a-06e4-4fef-88df-d0cf5a8a3c9c}" ma:sspId="29520354-60ee-4851-b0d3-4d1ffc9b6630" ma:termSetId="3f2ef50b-0901-4f76-bf4e-7c4a60d3a9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33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5" nillable="true" ma:displayName="Publisher" ma:default="The Scottish Parliament" ma:description="The person, organisation or service that published this resource" ma:internalName="_Publisher">
      <xsd:simpleType>
        <xsd:restriction base="dms:Text">
          <xsd:maxLength value="255"/>
        </xsd:restriction>
      </xsd:simpleType>
    </xsd:element>
    <xsd:element name="wic_System_Copyright" ma:index="6" nillable="true" ma:displayName="Copyright" ma:default="© Parliamentary copyright. The Scottish Parliamentary Corporate Body" ma:description="Statement and identifier indicating the legal ownership and rights regarding use and re-use of all or part of the resource" ma:internalName="wic_System_Copyrigh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594c06ad0844898f20a52c24198475 xmlns="21141c76-a131-4377-97a3-508a419862f1">
      <Terms xmlns="http://schemas.microsoft.com/office/infopath/2007/PartnerControls"/>
    </bc594c06ad0844898f20a52c24198475>
    <TaxCatchAll xmlns="21141c76-a131-4377-97a3-508a419862f1">
      <Value>4</Value>
      <Value>555</Value>
      <Value>1</Value>
    </TaxCatchAll>
    <m233fa42ddda444a97ecfbe326b55e92 xmlns="21141c76-a131-4377-97a3-508a419862f1">
      <Terms xmlns="http://schemas.microsoft.com/office/infopath/2007/PartnerControls"/>
    </m233fa42ddda444a97ecfbe326b55e92>
    <Disposal_x0020_trigger_x0020_date xmlns="21141c76-a131-4377-97a3-508a419862f1" xsi:nil="true"/>
    <_Publisher xmlns="http://schemas.microsoft.com/sharepoint/v3/fields">The Scottish Parliament</_Publisher>
    <CategoryDescription xmlns="http://schemas.microsoft.com/sharepoint.v3">Your Priorities Community Wellbeing Conversation Guide</CategoryDescription>
    <f12c4e522cb8463cafd748d94105ec43 xmlns="21141c76-a131-4377-97a3-508a419862f1">
      <Terms xmlns="http://schemas.microsoft.com/office/infopath/2007/PartnerControls"/>
    </f12c4e522cb8463cafd748d94105ec43>
    <wic_System_Copyright xmlns="http://schemas.microsoft.com/sharepoint/v3/fields">© Parliamentary copyright. The Scottish Parliamentary Corporate Body</wic_System_Copyright>
    <p63ddc83d83a46ac9835e8fd9c641db3 xmlns="21141c76-a131-4377-97a3-508a41986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8f5ff656-5a7e-462f-b6ae-4a4400758434</TermId>
        </TermInfo>
      </Terms>
    </p63ddc83d83a46ac9835e8fd9c641db3>
    <ha789e64868144058839d6b3b26d3e60 xmlns="21141c76-a131-4377-97a3-508a41986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Digital engagement tools team 2019</TermName>
          <TermId xmlns="http://schemas.microsoft.com/office/infopath/2007/PartnerControls">6830b9ff-6f62-4181-b05f-07e42521abbe</TermId>
        </TermInfo>
      </Terms>
    </ha789e64868144058839d6b3b26d3e60>
    <ib87db6a06e44fef88dfd0cf5a8a3c9c xmlns="21141c76-a131-4377-97a3-508a41986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Service delivery</TermName>
          <TermId xmlns="http://schemas.microsoft.com/office/infopath/2007/PartnerControls">0373dd69-d196-4a59-99c3-ddbbba030274</TermId>
        </TermInfo>
      </Terms>
    </ib87db6a06e44fef88dfd0cf5a8a3c9c>
    <p44038fcae9e47c6860b48a0bc458a23 xmlns="21141c76-a131-4377-97a3-508a419862f1">
      <Terms xmlns="http://schemas.microsoft.com/office/infopath/2007/PartnerControls"/>
    </p44038fcae9e47c6860b48a0bc458a23>
    <Project_x0020_number xmlns="21141c76-a131-4377-97a3-508a419862f1">PR00271</Project_x0020_number>
    <Original_x0020_modified xmlns="21141c76-a131-4377-97a3-508a419862f1" xsi:nil="true"/>
    <Original_x0020_created xmlns="21141c76-a131-4377-97a3-508a419862f1" xsi:nil="true"/>
    <Original_x0020_author xmlns="21141c76-a131-4377-97a3-508a419862f1" xsi:nil="true"/>
    <nd33f23bd3244702afaf7f41bd4f237d xmlns="21141c76-a131-4377-97a3-508a419862f1">
      <Terms xmlns="http://schemas.microsoft.com/office/infopath/2007/PartnerControls"/>
    </nd33f23bd3244702afaf7f41bd4f237d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AF4F69-071E-44F8-A911-D0658F5887FD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23F599B0-0F1C-47B6-9E09-838D0063F0A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F1B19B9-1F0C-4B19-8E04-A989287DE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21141c76-a131-4377-97a3-508a419862f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B90964-0F37-4707-BFAB-2F52B202F2C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C83D3C-4CB3-493A-9B99-C5F9BFFE42A5}">
  <ds:schemaRefs>
    <ds:schemaRef ds:uri="http://schemas.microsoft.com/office/2006/metadata/properties"/>
    <ds:schemaRef ds:uri="http://schemas.microsoft.com/office/infopath/2007/PartnerControls"/>
    <ds:schemaRef ds:uri="21141c76-a131-4377-97a3-508a419862f1"/>
    <ds:schemaRef ds:uri="http://schemas.microsoft.com/sharepoint/v3/fields"/>
    <ds:schemaRef ds:uri="http://schemas.microsoft.com/sharepoint.v3"/>
  </ds:schemaRefs>
</ds:datastoreItem>
</file>

<file path=customXml/itemProps6.xml><?xml version="1.0" encoding="utf-8"?>
<ds:datastoreItem xmlns:ds="http://schemas.openxmlformats.org/officeDocument/2006/customXml" ds:itemID="{2AB2DF59-91B4-4967-9AFC-511DABED5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 Engagement Committee Template</Template>
  <TotalTime>0</TotalTime>
  <Pages>7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Priorities Community Wellbeing Conversation Guide</vt:lpstr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Priorities Community Wellbeing Conversation Guide</dc:title>
  <dc:subject/>
  <dc:creator>Scott L (Louise)</dc:creator>
  <cp:keywords/>
  <dc:description/>
  <cp:lastModifiedBy>Smith K (Kate)</cp:lastModifiedBy>
  <cp:revision>2</cp:revision>
  <cp:lastPrinted>2019-11-22T09:40:00Z</cp:lastPrinted>
  <dcterms:created xsi:type="dcterms:W3CDTF">2021-10-15T14:25:00Z</dcterms:created>
  <dcterms:modified xsi:type="dcterms:W3CDTF">2021-10-15T14:25:00Z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0x010100632D0FD7D2EC4A41966F9B23650F68503A0500D4B6F46788239D4FBB921D7791ADCDFC</vt:lpwstr>
  </property>
  <property fmtid="{D5CDD505-2E9C-101B-9397-08002B2CF9AE}" pid="3" name="p63ddc83d83a46ac9835e8fd9c641db3">
    <vt:lpwstr>English|8f5ff656-5a7e-462f-b6ae-4a4400758434</vt:lpwstr>
  </property>
  <property fmtid="{D5CDD505-2E9C-101B-9397-08002B2CF9AE}" pid="4" name="Language1">
    <vt:lpwstr>1;#English|8f5ff656-5a7e-462f-b6ae-4a4400758434</vt:lpwstr>
  </property>
  <property fmtid="{D5CDD505-2E9C-101B-9397-08002B2CF9AE}" pid="5" name="_cx_NationalCaveats">
    <vt:lpwstr/>
  </property>
  <property fmtid="{D5CDD505-2E9C-101B-9397-08002B2CF9AE}" pid="6" name="dlc_EmailFrom">
    <vt:lpwstr/>
  </property>
  <property fmtid="{D5CDD505-2E9C-101B-9397-08002B2CF9AE}" pid="7" name="Order">
    <vt:r8>368900</vt:r8>
  </property>
  <property fmtid="{D5CDD505-2E9C-101B-9397-08002B2CF9AE}" pid="8" name="xd_ProgID">
    <vt:lpwstr/>
  </property>
  <property fmtid="{D5CDD505-2E9C-101B-9397-08002B2CF9AE}" pid="9" name="dlc_EmailSubject">
    <vt:lpwstr/>
  </property>
  <property fmtid="{D5CDD505-2E9C-101B-9397-08002B2CF9AE}" pid="10" name="_cx_CodeWords">
    <vt:lpwstr/>
  </property>
  <property fmtid="{D5CDD505-2E9C-101B-9397-08002B2CF9AE}" pid="11" name="TemplateUrl">
    <vt:lpwstr/>
  </property>
  <property fmtid="{D5CDD505-2E9C-101B-9397-08002B2CF9AE}" pid="12" name="p4cde6e5d34b46198a1f8318d2af6262">
    <vt:lpwstr/>
  </property>
  <property fmtid="{D5CDD505-2E9C-101B-9397-08002B2CF9AE}" pid="13" name="Project stage">
    <vt:lpwstr/>
  </property>
  <property fmtid="{D5CDD505-2E9C-101B-9397-08002B2CF9AE}" pid="14" name="Project">
    <vt:lpwstr>555;#Digital engagement tools team 2019|6830b9ff-6f62-4181-b05f-07e42521abbe</vt:lpwstr>
  </property>
  <property fmtid="{D5CDD505-2E9C-101B-9397-08002B2CF9AE}" pid="15" name="_cx_SecurityMarkings">
    <vt:lpwstr/>
  </property>
  <property fmtid="{D5CDD505-2E9C-101B-9397-08002B2CF9AE}" pid="16" name="Project type">
    <vt:lpwstr>4;#Service delivery|0373dd69-d196-4a59-99c3-ddbbba030274</vt:lpwstr>
  </property>
  <property fmtid="{D5CDD505-2E9C-101B-9397-08002B2CF9AE}" pid="17" name="Document type">
    <vt:lpwstr/>
  </property>
  <property fmtid="{D5CDD505-2E9C-101B-9397-08002B2CF9AE}" pid="18" name="Record classification">
    <vt:lpwstr/>
  </property>
</Properties>
</file>